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7DCA3" w14:textId="77777777" w:rsidR="000F2129" w:rsidRDefault="000F2129" w:rsidP="0009237F">
      <w:pPr>
        <w:spacing w:line="276" w:lineRule="auto"/>
        <w:rPr>
          <w:b/>
          <w:bCs/>
          <w:color w:val="8CC8BE"/>
          <w:sz w:val="28"/>
          <w:szCs w:val="28"/>
        </w:rPr>
      </w:pPr>
    </w:p>
    <w:p w14:paraId="09F0C830" w14:textId="4A882F88" w:rsidR="00C8570C" w:rsidRPr="00324F12" w:rsidRDefault="000F2129" w:rsidP="0009237F">
      <w:pPr>
        <w:spacing w:line="276" w:lineRule="auto"/>
      </w:pPr>
      <w:r>
        <w:rPr>
          <w:b/>
          <w:bCs/>
          <w:color w:val="8CC8BE"/>
          <w:sz w:val="28"/>
          <w:szCs w:val="28"/>
        </w:rPr>
        <w:br/>
      </w:r>
      <w:r w:rsidRPr="00324F1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0A06CC" wp14:editId="0B3EB428">
                <wp:simplePos x="0" y="0"/>
                <wp:positionH relativeFrom="column">
                  <wp:posOffset>4427278</wp:posOffset>
                </wp:positionH>
                <wp:positionV relativeFrom="page">
                  <wp:posOffset>408709</wp:posOffset>
                </wp:positionV>
                <wp:extent cx="1282065" cy="485140"/>
                <wp:effectExtent l="0" t="0" r="0" b="0"/>
                <wp:wrapNone/>
                <wp:docPr id="26" name="Groe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C15DDD-6511-F3A6-BFD3-AC20684E46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485140"/>
                          <a:chOff x="2577284" y="22539"/>
                          <a:chExt cx="1913756" cy="724673"/>
                        </a:xfrm>
                        <a:solidFill>
                          <a:schemeClr val="tx1"/>
                        </a:solidFill>
                      </wpg:grpSpPr>
                      <wps:wsp>
                        <wps:cNvPr id="353494425" name="Vrije vorm 18">
                          <a:extLst>
                            <a:ext uri="{FF2B5EF4-FFF2-40B4-BE49-F238E27FC236}">
                              <a16:creationId xmlns:a16="http://schemas.microsoft.com/office/drawing/2014/main" id="{0167659C-36F4-99A8-897D-ADE494F20EDA}"/>
                            </a:ext>
                          </a:extLst>
                        </wps:cNvPr>
                        <wps:cNvSpPr/>
                        <wps:spPr>
                          <a:xfrm>
                            <a:off x="2577371" y="596273"/>
                            <a:ext cx="1913669" cy="150939"/>
                          </a:xfrm>
                          <a:custGeom>
                            <a:avLst/>
                            <a:gdLst>
                              <a:gd name="connsiteX0" fmla="*/ 1859534 w 1913669"/>
                              <a:gd name="connsiteY0" fmla="*/ 60663 h 150939"/>
                              <a:gd name="connsiteX1" fmla="*/ 1865236 w 1913669"/>
                              <a:gd name="connsiteY1" fmla="*/ 54861 h 150939"/>
                              <a:gd name="connsiteX2" fmla="*/ 1874558 w 1913669"/>
                              <a:gd name="connsiteY2" fmla="*/ 52506 h 150939"/>
                              <a:gd name="connsiteX3" fmla="*/ 1883708 w 1913669"/>
                              <a:gd name="connsiteY3" fmla="*/ 54861 h 150939"/>
                              <a:gd name="connsiteX4" fmla="*/ 1889076 w 1913669"/>
                              <a:gd name="connsiteY4" fmla="*/ 60663 h 150939"/>
                              <a:gd name="connsiteX5" fmla="*/ 1890833 w 1913669"/>
                              <a:gd name="connsiteY5" fmla="*/ 67480 h 150939"/>
                              <a:gd name="connsiteX6" fmla="*/ 1857595 w 1913669"/>
                              <a:gd name="connsiteY6" fmla="*/ 67480 h 150939"/>
                              <a:gd name="connsiteX7" fmla="*/ 1859534 w 1913669"/>
                              <a:gd name="connsiteY7" fmla="*/ 60663 h 150939"/>
                              <a:gd name="connsiteX8" fmla="*/ 1893527 w 1913669"/>
                              <a:gd name="connsiteY8" fmla="*/ 96174 h 150939"/>
                              <a:gd name="connsiteX9" fmla="*/ 1878245 w 1913669"/>
                              <a:gd name="connsiteY9" fmla="*/ 98951 h 150939"/>
                              <a:gd name="connsiteX10" fmla="*/ 1863307 w 1913669"/>
                              <a:gd name="connsiteY10" fmla="*/ 94068 h 150939"/>
                              <a:gd name="connsiteX11" fmla="*/ 1857595 w 1913669"/>
                              <a:gd name="connsiteY11" fmla="*/ 82962 h 150939"/>
                              <a:gd name="connsiteX12" fmla="*/ 1913670 w 1913669"/>
                              <a:gd name="connsiteY12" fmla="*/ 82962 h 150939"/>
                              <a:gd name="connsiteX13" fmla="*/ 1913670 w 1913669"/>
                              <a:gd name="connsiteY13" fmla="*/ 78921 h 150939"/>
                              <a:gd name="connsiteX14" fmla="*/ 1909219 w 1913669"/>
                              <a:gd name="connsiteY14" fmla="*/ 55445 h 150939"/>
                              <a:gd name="connsiteX15" fmla="*/ 1896124 w 1913669"/>
                              <a:gd name="connsiteY15" fmla="*/ 39456 h 150939"/>
                              <a:gd name="connsiteX16" fmla="*/ 1874720 w 1913669"/>
                              <a:gd name="connsiteY16" fmla="*/ 33654 h 150939"/>
                              <a:gd name="connsiteX17" fmla="*/ 1852820 w 1913669"/>
                              <a:gd name="connsiteY17" fmla="*/ 39456 h 150939"/>
                              <a:gd name="connsiteX18" fmla="*/ 1838885 w 1913669"/>
                              <a:gd name="connsiteY18" fmla="*/ 54861 h 150939"/>
                              <a:gd name="connsiteX19" fmla="*/ 1834100 w 1913669"/>
                              <a:gd name="connsiteY19" fmla="*/ 75551 h 150939"/>
                              <a:gd name="connsiteX20" fmla="*/ 1839305 w 1913669"/>
                              <a:gd name="connsiteY20" fmla="*/ 97601 h 150939"/>
                              <a:gd name="connsiteX21" fmla="*/ 1854243 w 1913669"/>
                              <a:gd name="connsiteY21" fmla="*/ 112575 h 150939"/>
                              <a:gd name="connsiteX22" fmla="*/ 1877404 w 1913669"/>
                              <a:gd name="connsiteY22" fmla="*/ 117965 h 150939"/>
                              <a:gd name="connsiteX23" fmla="*/ 1894701 w 1913669"/>
                              <a:gd name="connsiteY23" fmla="*/ 115610 h 150939"/>
                              <a:gd name="connsiteX24" fmla="*/ 1906029 w 1913669"/>
                              <a:gd name="connsiteY24" fmla="*/ 110555 h 150939"/>
                              <a:gd name="connsiteX25" fmla="*/ 1911989 w 1913669"/>
                              <a:gd name="connsiteY25" fmla="*/ 106687 h 150939"/>
                              <a:gd name="connsiteX26" fmla="*/ 1902084 w 1913669"/>
                              <a:gd name="connsiteY26" fmla="*/ 91377 h 150939"/>
                              <a:gd name="connsiteX27" fmla="*/ 1893527 w 1913669"/>
                              <a:gd name="connsiteY27" fmla="*/ 96174 h 150939"/>
                              <a:gd name="connsiteX28" fmla="*/ 1819162 w 1913669"/>
                              <a:gd name="connsiteY28" fmla="*/ 36344 h 150939"/>
                              <a:gd name="connsiteX29" fmla="*/ 1794988 w 1913669"/>
                              <a:gd name="connsiteY29" fmla="*/ 36344 h 150939"/>
                              <a:gd name="connsiteX30" fmla="*/ 1794988 w 1913669"/>
                              <a:gd name="connsiteY30" fmla="*/ 115265 h 150939"/>
                              <a:gd name="connsiteX31" fmla="*/ 1819162 w 1913669"/>
                              <a:gd name="connsiteY31" fmla="*/ 115265 h 150939"/>
                              <a:gd name="connsiteX32" fmla="*/ 1819162 w 1913669"/>
                              <a:gd name="connsiteY32" fmla="*/ 36344 h 150939"/>
                              <a:gd name="connsiteX33" fmla="*/ 1820002 w 1913669"/>
                              <a:gd name="connsiteY33" fmla="*/ 3025 h 150939"/>
                              <a:gd name="connsiteX34" fmla="*/ 1794148 w 1913669"/>
                              <a:gd name="connsiteY34" fmla="*/ 3025 h 150939"/>
                              <a:gd name="connsiteX35" fmla="*/ 1794148 w 1913669"/>
                              <a:gd name="connsiteY35" fmla="*/ 24730 h 150939"/>
                              <a:gd name="connsiteX36" fmla="*/ 1820002 w 1913669"/>
                              <a:gd name="connsiteY36" fmla="*/ 24730 h 150939"/>
                              <a:gd name="connsiteX37" fmla="*/ 1820002 w 1913669"/>
                              <a:gd name="connsiteY37" fmla="*/ 3025 h 150939"/>
                              <a:gd name="connsiteX38" fmla="*/ 1732792 w 1913669"/>
                              <a:gd name="connsiteY38" fmla="*/ 102311 h 150939"/>
                              <a:gd name="connsiteX39" fmla="*/ 1742104 w 1913669"/>
                              <a:gd name="connsiteY39" fmla="*/ 113925 h 150939"/>
                              <a:gd name="connsiteX40" fmla="*/ 1759897 w 1913669"/>
                              <a:gd name="connsiteY40" fmla="*/ 118128 h 150939"/>
                              <a:gd name="connsiteX41" fmla="*/ 1784749 w 1913669"/>
                              <a:gd name="connsiteY41" fmla="*/ 109042 h 150939"/>
                              <a:gd name="connsiteX42" fmla="*/ 1775007 w 1913669"/>
                              <a:gd name="connsiteY42" fmla="*/ 94231 h 150939"/>
                              <a:gd name="connsiteX43" fmla="*/ 1769974 w 1913669"/>
                              <a:gd name="connsiteY43" fmla="*/ 97179 h 150939"/>
                              <a:gd name="connsiteX44" fmla="*/ 1763594 w 1913669"/>
                              <a:gd name="connsiteY44" fmla="*/ 98443 h 150939"/>
                              <a:gd name="connsiteX45" fmla="*/ 1756459 w 1913669"/>
                              <a:gd name="connsiteY45" fmla="*/ 95332 h 150939"/>
                              <a:gd name="connsiteX46" fmla="*/ 1754196 w 1913669"/>
                              <a:gd name="connsiteY46" fmla="*/ 86494 h 150939"/>
                              <a:gd name="connsiteX47" fmla="*/ 1754196 w 1913669"/>
                              <a:gd name="connsiteY47" fmla="*/ 55359 h 150939"/>
                              <a:gd name="connsiteX48" fmla="*/ 1774511 w 1913669"/>
                              <a:gd name="connsiteY48" fmla="*/ 55359 h 150939"/>
                              <a:gd name="connsiteX49" fmla="*/ 1774511 w 1913669"/>
                              <a:gd name="connsiteY49" fmla="*/ 36344 h 150939"/>
                              <a:gd name="connsiteX50" fmla="*/ 1754196 w 1913669"/>
                              <a:gd name="connsiteY50" fmla="*/ 36344 h 150939"/>
                              <a:gd name="connsiteX51" fmla="*/ 1754196 w 1913669"/>
                              <a:gd name="connsiteY51" fmla="*/ 10436 h 150939"/>
                              <a:gd name="connsiteX52" fmla="*/ 1730022 w 1913669"/>
                              <a:gd name="connsiteY52" fmla="*/ 10436 h 150939"/>
                              <a:gd name="connsiteX53" fmla="*/ 1730022 w 1913669"/>
                              <a:gd name="connsiteY53" fmla="*/ 36344 h 150939"/>
                              <a:gd name="connsiteX54" fmla="*/ 1717596 w 1913669"/>
                              <a:gd name="connsiteY54" fmla="*/ 36344 h 150939"/>
                              <a:gd name="connsiteX55" fmla="*/ 1717596 w 1913669"/>
                              <a:gd name="connsiteY55" fmla="*/ 55359 h 150939"/>
                              <a:gd name="connsiteX56" fmla="*/ 1730022 w 1913669"/>
                              <a:gd name="connsiteY56" fmla="*/ 55359 h 150939"/>
                              <a:gd name="connsiteX57" fmla="*/ 1730022 w 1913669"/>
                              <a:gd name="connsiteY57" fmla="*/ 85144 h 150939"/>
                              <a:gd name="connsiteX58" fmla="*/ 1732792 w 1913669"/>
                              <a:gd name="connsiteY58" fmla="*/ 102311 h 150939"/>
                              <a:gd name="connsiteX59" fmla="*/ 1678570 w 1913669"/>
                              <a:gd name="connsiteY59" fmla="*/ 96930 h 150939"/>
                              <a:gd name="connsiteX60" fmla="*/ 1668074 w 1913669"/>
                              <a:gd name="connsiteY60" fmla="*/ 100463 h 150939"/>
                              <a:gd name="connsiteX61" fmla="*/ 1656326 w 1913669"/>
                              <a:gd name="connsiteY61" fmla="*/ 90698 h 150939"/>
                              <a:gd name="connsiteX62" fmla="*/ 1660528 w 1913669"/>
                              <a:gd name="connsiteY62" fmla="*/ 82626 h 150939"/>
                              <a:gd name="connsiteX63" fmla="*/ 1674798 w 1913669"/>
                              <a:gd name="connsiteY63" fmla="*/ 79764 h 150939"/>
                              <a:gd name="connsiteX64" fmla="*/ 1680165 w 1913669"/>
                              <a:gd name="connsiteY64" fmla="*/ 80013 h 150939"/>
                              <a:gd name="connsiteX65" fmla="*/ 1683355 w 1913669"/>
                              <a:gd name="connsiteY65" fmla="*/ 80434 h 150939"/>
                              <a:gd name="connsiteX66" fmla="*/ 1683355 w 1913669"/>
                              <a:gd name="connsiteY66" fmla="*/ 86830 h 150939"/>
                              <a:gd name="connsiteX67" fmla="*/ 1678570 w 1913669"/>
                              <a:gd name="connsiteY67" fmla="*/ 96930 h 150939"/>
                              <a:gd name="connsiteX68" fmla="*/ 1706689 w 1913669"/>
                              <a:gd name="connsiteY68" fmla="*/ 115265 h 150939"/>
                              <a:gd name="connsiteX69" fmla="*/ 1706689 w 1913669"/>
                              <a:gd name="connsiteY69" fmla="*/ 69328 h 150939"/>
                              <a:gd name="connsiteX70" fmla="*/ 1698131 w 1913669"/>
                              <a:gd name="connsiteY70" fmla="*/ 43333 h 150939"/>
                              <a:gd name="connsiteX71" fmla="*/ 1671608 w 1913669"/>
                              <a:gd name="connsiteY71" fmla="*/ 33654 h 150939"/>
                              <a:gd name="connsiteX72" fmla="*/ 1649277 w 1913669"/>
                              <a:gd name="connsiteY72" fmla="*/ 36938 h 150939"/>
                              <a:gd name="connsiteX73" fmla="*/ 1636020 w 1913669"/>
                              <a:gd name="connsiteY73" fmla="*/ 44090 h 150939"/>
                              <a:gd name="connsiteX74" fmla="*/ 1645915 w 1913669"/>
                              <a:gd name="connsiteY74" fmla="*/ 58892 h 150939"/>
                              <a:gd name="connsiteX75" fmla="*/ 1654989 w 1913669"/>
                              <a:gd name="connsiteY75" fmla="*/ 54353 h 150939"/>
                              <a:gd name="connsiteX76" fmla="*/ 1668246 w 1913669"/>
                              <a:gd name="connsiteY76" fmla="*/ 52333 h 150939"/>
                              <a:gd name="connsiteX77" fmla="*/ 1678742 w 1913669"/>
                              <a:gd name="connsiteY77" fmla="*/ 54937 h 150939"/>
                              <a:gd name="connsiteX78" fmla="*/ 1683355 w 1913669"/>
                              <a:gd name="connsiteY78" fmla="*/ 63612 h 150939"/>
                              <a:gd name="connsiteX79" fmla="*/ 1683355 w 1913669"/>
                              <a:gd name="connsiteY79" fmla="*/ 65287 h 150939"/>
                              <a:gd name="connsiteX80" fmla="*/ 1677730 w 1913669"/>
                              <a:gd name="connsiteY80" fmla="*/ 64789 h 150939"/>
                              <a:gd name="connsiteX81" fmla="*/ 1669258 w 1913669"/>
                              <a:gd name="connsiteY81" fmla="*/ 64617 h 150939"/>
                              <a:gd name="connsiteX82" fmla="*/ 1650786 w 1913669"/>
                              <a:gd name="connsiteY82" fmla="*/ 67901 h 150939"/>
                              <a:gd name="connsiteX83" fmla="*/ 1637778 w 1913669"/>
                              <a:gd name="connsiteY83" fmla="*/ 77571 h 150939"/>
                              <a:gd name="connsiteX84" fmla="*/ 1632993 w 1913669"/>
                              <a:gd name="connsiteY84" fmla="*/ 93225 h 150939"/>
                              <a:gd name="connsiteX85" fmla="*/ 1637357 w 1913669"/>
                              <a:gd name="connsiteY85" fmla="*/ 108037 h 150939"/>
                              <a:gd name="connsiteX86" fmla="*/ 1647854 w 1913669"/>
                              <a:gd name="connsiteY86" fmla="*/ 115524 h 150939"/>
                              <a:gd name="connsiteX87" fmla="*/ 1659516 w 1913669"/>
                              <a:gd name="connsiteY87" fmla="*/ 117621 h 150939"/>
                              <a:gd name="connsiteX88" fmla="*/ 1683355 w 1913669"/>
                              <a:gd name="connsiteY88" fmla="*/ 107864 h 150939"/>
                              <a:gd name="connsiteX89" fmla="*/ 1684024 w 1913669"/>
                              <a:gd name="connsiteY89" fmla="*/ 115265 h 150939"/>
                              <a:gd name="connsiteX90" fmla="*/ 1706689 w 1913669"/>
                              <a:gd name="connsiteY90" fmla="*/ 115265 h 150939"/>
                              <a:gd name="connsiteX91" fmla="*/ 1605801 w 1913669"/>
                              <a:gd name="connsiteY91" fmla="*/ 94231 h 150939"/>
                              <a:gd name="connsiteX92" fmla="*/ 1595390 w 1913669"/>
                              <a:gd name="connsiteY92" fmla="*/ 96758 h 150939"/>
                              <a:gd name="connsiteX93" fmla="*/ 1585486 w 1913669"/>
                              <a:gd name="connsiteY93" fmla="*/ 93646 h 150939"/>
                              <a:gd name="connsiteX94" fmla="*/ 1579029 w 1913669"/>
                              <a:gd name="connsiteY94" fmla="*/ 85738 h 150939"/>
                              <a:gd name="connsiteX95" fmla="*/ 1576756 w 1913669"/>
                              <a:gd name="connsiteY95" fmla="*/ 75723 h 150939"/>
                              <a:gd name="connsiteX96" fmla="*/ 1579029 w 1913669"/>
                              <a:gd name="connsiteY96" fmla="*/ 65373 h 150939"/>
                              <a:gd name="connsiteX97" fmla="*/ 1585486 w 1913669"/>
                              <a:gd name="connsiteY97" fmla="*/ 57637 h 150939"/>
                              <a:gd name="connsiteX98" fmla="*/ 1595390 w 1913669"/>
                              <a:gd name="connsiteY98" fmla="*/ 54689 h 150939"/>
                              <a:gd name="connsiteX99" fmla="*/ 1605629 w 1913669"/>
                              <a:gd name="connsiteY99" fmla="*/ 57044 h 150939"/>
                              <a:gd name="connsiteX100" fmla="*/ 1612181 w 1913669"/>
                              <a:gd name="connsiteY100" fmla="*/ 62434 h 150939"/>
                              <a:gd name="connsiteX101" fmla="*/ 1626784 w 1913669"/>
                              <a:gd name="connsiteY101" fmla="*/ 46608 h 150939"/>
                              <a:gd name="connsiteX102" fmla="*/ 1613604 w 1913669"/>
                              <a:gd name="connsiteY102" fmla="*/ 37187 h 150939"/>
                              <a:gd name="connsiteX103" fmla="*/ 1594884 w 1913669"/>
                              <a:gd name="connsiteY103" fmla="*/ 33654 h 150939"/>
                              <a:gd name="connsiteX104" fmla="*/ 1573069 w 1913669"/>
                              <a:gd name="connsiteY104" fmla="*/ 39293 h 150939"/>
                              <a:gd name="connsiteX105" fmla="*/ 1557960 w 1913669"/>
                              <a:gd name="connsiteY105" fmla="*/ 54440 h 150939"/>
                              <a:gd name="connsiteX106" fmla="*/ 1552420 w 1913669"/>
                              <a:gd name="connsiteY106" fmla="*/ 75723 h 150939"/>
                              <a:gd name="connsiteX107" fmla="*/ 1557787 w 1913669"/>
                              <a:gd name="connsiteY107" fmla="*/ 97514 h 150939"/>
                              <a:gd name="connsiteX108" fmla="*/ 1572725 w 1913669"/>
                              <a:gd name="connsiteY108" fmla="*/ 112489 h 150939"/>
                              <a:gd name="connsiteX109" fmla="*/ 1594884 w 1913669"/>
                              <a:gd name="connsiteY109" fmla="*/ 117965 h 150939"/>
                              <a:gd name="connsiteX110" fmla="*/ 1613776 w 1913669"/>
                              <a:gd name="connsiteY110" fmla="*/ 114088 h 150939"/>
                              <a:gd name="connsiteX111" fmla="*/ 1626612 w 1913669"/>
                              <a:gd name="connsiteY111" fmla="*/ 104839 h 150939"/>
                              <a:gd name="connsiteX112" fmla="*/ 1612515 w 1913669"/>
                              <a:gd name="connsiteY112" fmla="*/ 89022 h 150939"/>
                              <a:gd name="connsiteX113" fmla="*/ 1605801 w 1913669"/>
                              <a:gd name="connsiteY113" fmla="*/ 94231 h 150939"/>
                              <a:gd name="connsiteX114" fmla="*/ 1537482 w 1913669"/>
                              <a:gd name="connsiteY114" fmla="*/ 36344 h 150939"/>
                              <a:gd name="connsiteX115" fmla="*/ 1513308 w 1913669"/>
                              <a:gd name="connsiteY115" fmla="*/ 36344 h 150939"/>
                              <a:gd name="connsiteX116" fmla="*/ 1513308 w 1913669"/>
                              <a:gd name="connsiteY116" fmla="*/ 115265 h 150939"/>
                              <a:gd name="connsiteX117" fmla="*/ 1537482 w 1913669"/>
                              <a:gd name="connsiteY117" fmla="*/ 115265 h 150939"/>
                              <a:gd name="connsiteX118" fmla="*/ 1537482 w 1913669"/>
                              <a:gd name="connsiteY118" fmla="*/ 36344 h 150939"/>
                              <a:gd name="connsiteX119" fmla="*/ 1538313 w 1913669"/>
                              <a:gd name="connsiteY119" fmla="*/ 3025 h 150939"/>
                              <a:gd name="connsiteX120" fmla="*/ 1512458 w 1913669"/>
                              <a:gd name="connsiteY120" fmla="*/ 3025 h 150939"/>
                              <a:gd name="connsiteX121" fmla="*/ 1512458 w 1913669"/>
                              <a:gd name="connsiteY121" fmla="*/ 24730 h 150939"/>
                              <a:gd name="connsiteX122" fmla="*/ 1538313 w 1913669"/>
                              <a:gd name="connsiteY122" fmla="*/ 24730 h 150939"/>
                              <a:gd name="connsiteX123" fmla="*/ 1538313 w 1913669"/>
                              <a:gd name="connsiteY123" fmla="*/ 3025 h 150939"/>
                              <a:gd name="connsiteX124" fmla="*/ 1442468 w 1913669"/>
                              <a:gd name="connsiteY124" fmla="*/ 115265 h 150939"/>
                              <a:gd name="connsiteX125" fmla="*/ 1442468 w 1913669"/>
                              <a:gd name="connsiteY125" fmla="*/ 72861 h 150939"/>
                              <a:gd name="connsiteX126" fmla="*/ 1446575 w 1913669"/>
                              <a:gd name="connsiteY126" fmla="*/ 60749 h 150939"/>
                              <a:gd name="connsiteX127" fmla="*/ 1458581 w 1913669"/>
                              <a:gd name="connsiteY127" fmla="*/ 55531 h 150939"/>
                              <a:gd name="connsiteX128" fmla="*/ 1467730 w 1913669"/>
                              <a:gd name="connsiteY128" fmla="*/ 59399 h 150939"/>
                              <a:gd name="connsiteX129" fmla="*/ 1471007 w 1913669"/>
                              <a:gd name="connsiteY129" fmla="*/ 69835 h 150939"/>
                              <a:gd name="connsiteX130" fmla="*/ 1471007 w 1913669"/>
                              <a:gd name="connsiteY130" fmla="*/ 115265 h 150939"/>
                              <a:gd name="connsiteX131" fmla="*/ 1495180 w 1913669"/>
                              <a:gd name="connsiteY131" fmla="*/ 115265 h 150939"/>
                              <a:gd name="connsiteX132" fmla="*/ 1495180 w 1913669"/>
                              <a:gd name="connsiteY132" fmla="*/ 66465 h 150939"/>
                              <a:gd name="connsiteX133" fmla="*/ 1487119 w 1913669"/>
                              <a:gd name="connsiteY133" fmla="*/ 42577 h 150939"/>
                              <a:gd name="connsiteX134" fmla="*/ 1465629 w 1913669"/>
                              <a:gd name="connsiteY134" fmla="*/ 34496 h 150939"/>
                              <a:gd name="connsiteX135" fmla="*/ 1452535 w 1913669"/>
                              <a:gd name="connsiteY135" fmla="*/ 37359 h 150939"/>
                              <a:gd name="connsiteX136" fmla="*/ 1442296 w 1913669"/>
                              <a:gd name="connsiteY136" fmla="*/ 44932 h 150939"/>
                              <a:gd name="connsiteX137" fmla="*/ 1441627 w 1913669"/>
                              <a:gd name="connsiteY137" fmla="*/ 36344 h 150939"/>
                              <a:gd name="connsiteX138" fmla="*/ 1418457 w 1913669"/>
                              <a:gd name="connsiteY138" fmla="*/ 36344 h 150939"/>
                              <a:gd name="connsiteX139" fmla="*/ 1418457 w 1913669"/>
                              <a:gd name="connsiteY139" fmla="*/ 115265 h 150939"/>
                              <a:gd name="connsiteX140" fmla="*/ 1442468 w 1913669"/>
                              <a:gd name="connsiteY140" fmla="*/ 115265 h 150939"/>
                              <a:gd name="connsiteX141" fmla="*/ 1331762 w 1913669"/>
                              <a:gd name="connsiteY141" fmla="*/ 109214 h 150939"/>
                              <a:gd name="connsiteX142" fmla="*/ 1353166 w 1913669"/>
                              <a:gd name="connsiteY142" fmla="*/ 117286 h 150939"/>
                              <a:gd name="connsiteX143" fmla="*/ 1366336 w 1913669"/>
                              <a:gd name="connsiteY143" fmla="*/ 114346 h 150939"/>
                              <a:gd name="connsiteX144" fmla="*/ 1376499 w 1913669"/>
                              <a:gd name="connsiteY144" fmla="*/ 106859 h 150939"/>
                              <a:gd name="connsiteX145" fmla="*/ 1377167 w 1913669"/>
                              <a:gd name="connsiteY145" fmla="*/ 115265 h 150939"/>
                              <a:gd name="connsiteX146" fmla="*/ 1400329 w 1913669"/>
                              <a:gd name="connsiteY146" fmla="*/ 115265 h 150939"/>
                              <a:gd name="connsiteX147" fmla="*/ 1400329 w 1913669"/>
                              <a:gd name="connsiteY147" fmla="*/ 36344 h 150939"/>
                              <a:gd name="connsiteX148" fmla="*/ 1376327 w 1913669"/>
                              <a:gd name="connsiteY148" fmla="*/ 36344 h 150939"/>
                              <a:gd name="connsiteX149" fmla="*/ 1376327 w 1913669"/>
                              <a:gd name="connsiteY149" fmla="*/ 78921 h 150939"/>
                              <a:gd name="connsiteX150" fmla="*/ 1372296 w 1913669"/>
                              <a:gd name="connsiteY150" fmla="*/ 90956 h 150939"/>
                              <a:gd name="connsiteX151" fmla="*/ 1360883 w 1913669"/>
                              <a:gd name="connsiteY151" fmla="*/ 96251 h 150939"/>
                              <a:gd name="connsiteX152" fmla="*/ 1351227 w 1913669"/>
                              <a:gd name="connsiteY152" fmla="*/ 92383 h 150939"/>
                              <a:gd name="connsiteX153" fmla="*/ 1347960 w 1913669"/>
                              <a:gd name="connsiteY153" fmla="*/ 81784 h 150939"/>
                              <a:gd name="connsiteX154" fmla="*/ 1347960 w 1913669"/>
                              <a:gd name="connsiteY154" fmla="*/ 36344 h 150939"/>
                              <a:gd name="connsiteX155" fmla="*/ 1323786 w 1913669"/>
                              <a:gd name="connsiteY155" fmla="*/ 36344 h 150939"/>
                              <a:gd name="connsiteX156" fmla="*/ 1323786 w 1913669"/>
                              <a:gd name="connsiteY156" fmla="*/ 85317 h 150939"/>
                              <a:gd name="connsiteX157" fmla="*/ 1331762 w 1913669"/>
                              <a:gd name="connsiteY157" fmla="*/ 109214 h 150939"/>
                              <a:gd name="connsiteX158" fmla="*/ 1203424 w 1913669"/>
                              <a:gd name="connsiteY158" fmla="*/ 115265 h 150939"/>
                              <a:gd name="connsiteX159" fmla="*/ 1203424 w 1913669"/>
                              <a:gd name="connsiteY159" fmla="*/ 72861 h 150939"/>
                              <a:gd name="connsiteX160" fmla="*/ 1207789 w 1913669"/>
                              <a:gd name="connsiteY160" fmla="*/ 60414 h 150939"/>
                              <a:gd name="connsiteX161" fmla="*/ 1218868 w 1913669"/>
                              <a:gd name="connsiteY161" fmla="*/ 55531 h 150939"/>
                              <a:gd name="connsiteX162" fmla="*/ 1228190 w 1913669"/>
                              <a:gd name="connsiteY162" fmla="*/ 59485 h 150939"/>
                              <a:gd name="connsiteX163" fmla="*/ 1231294 w 1913669"/>
                              <a:gd name="connsiteY163" fmla="*/ 70343 h 150939"/>
                              <a:gd name="connsiteX164" fmla="*/ 1231294 w 1913669"/>
                              <a:gd name="connsiteY164" fmla="*/ 115265 h 150939"/>
                              <a:gd name="connsiteX165" fmla="*/ 1254627 w 1913669"/>
                              <a:gd name="connsiteY165" fmla="*/ 115265 h 150939"/>
                              <a:gd name="connsiteX166" fmla="*/ 1254627 w 1913669"/>
                              <a:gd name="connsiteY166" fmla="*/ 72861 h 150939"/>
                              <a:gd name="connsiteX167" fmla="*/ 1258906 w 1913669"/>
                              <a:gd name="connsiteY167" fmla="*/ 60414 h 150939"/>
                              <a:gd name="connsiteX168" fmla="*/ 1270071 w 1913669"/>
                              <a:gd name="connsiteY168" fmla="*/ 55531 h 150939"/>
                              <a:gd name="connsiteX169" fmla="*/ 1279384 w 1913669"/>
                              <a:gd name="connsiteY169" fmla="*/ 59485 h 150939"/>
                              <a:gd name="connsiteX170" fmla="*/ 1282488 w 1913669"/>
                              <a:gd name="connsiteY170" fmla="*/ 70343 h 150939"/>
                              <a:gd name="connsiteX171" fmla="*/ 1282488 w 1913669"/>
                              <a:gd name="connsiteY171" fmla="*/ 115265 h 150939"/>
                              <a:gd name="connsiteX172" fmla="*/ 1306662 w 1913669"/>
                              <a:gd name="connsiteY172" fmla="*/ 115265 h 150939"/>
                              <a:gd name="connsiteX173" fmla="*/ 1306662 w 1913669"/>
                              <a:gd name="connsiteY173" fmla="*/ 66465 h 150939"/>
                              <a:gd name="connsiteX174" fmla="*/ 1298610 w 1913669"/>
                              <a:gd name="connsiteY174" fmla="*/ 43161 h 150939"/>
                              <a:gd name="connsiteX175" fmla="*/ 1275611 w 1913669"/>
                              <a:gd name="connsiteY175" fmla="*/ 34496 h 150939"/>
                              <a:gd name="connsiteX176" fmla="*/ 1261084 w 1913669"/>
                              <a:gd name="connsiteY176" fmla="*/ 37359 h 150939"/>
                              <a:gd name="connsiteX177" fmla="*/ 1249250 w 1913669"/>
                              <a:gd name="connsiteY177" fmla="*/ 45430 h 150939"/>
                              <a:gd name="connsiteX178" fmla="*/ 1241027 w 1913669"/>
                              <a:gd name="connsiteY178" fmla="*/ 38029 h 150939"/>
                              <a:gd name="connsiteX179" fmla="*/ 1226089 w 1913669"/>
                              <a:gd name="connsiteY179" fmla="*/ 34496 h 150939"/>
                              <a:gd name="connsiteX180" fmla="*/ 1212660 w 1913669"/>
                              <a:gd name="connsiteY180" fmla="*/ 37522 h 150939"/>
                              <a:gd name="connsiteX181" fmla="*/ 1203262 w 1913669"/>
                              <a:gd name="connsiteY181" fmla="*/ 45095 h 150939"/>
                              <a:gd name="connsiteX182" fmla="*/ 1202421 w 1913669"/>
                              <a:gd name="connsiteY182" fmla="*/ 36344 h 150939"/>
                              <a:gd name="connsiteX183" fmla="*/ 1179250 w 1913669"/>
                              <a:gd name="connsiteY183" fmla="*/ 36344 h 150939"/>
                              <a:gd name="connsiteX184" fmla="*/ 1179250 w 1913669"/>
                              <a:gd name="connsiteY184" fmla="*/ 115265 h 150939"/>
                              <a:gd name="connsiteX185" fmla="*/ 1203424 w 1913669"/>
                              <a:gd name="connsiteY185" fmla="*/ 115265 h 150939"/>
                              <a:gd name="connsiteX186" fmla="*/ 1058554 w 1913669"/>
                              <a:gd name="connsiteY186" fmla="*/ 115265 h 150939"/>
                              <a:gd name="connsiteX187" fmla="*/ 1058554 w 1913669"/>
                              <a:gd name="connsiteY187" fmla="*/ 72861 h 150939"/>
                              <a:gd name="connsiteX188" fmla="*/ 1062918 w 1913669"/>
                              <a:gd name="connsiteY188" fmla="*/ 60414 h 150939"/>
                              <a:gd name="connsiteX189" fmla="*/ 1073998 w 1913669"/>
                              <a:gd name="connsiteY189" fmla="*/ 55531 h 150939"/>
                              <a:gd name="connsiteX190" fmla="*/ 1083320 w 1913669"/>
                              <a:gd name="connsiteY190" fmla="*/ 59485 h 150939"/>
                              <a:gd name="connsiteX191" fmla="*/ 1086424 w 1913669"/>
                              <a:gd name="connsiteY191" fmla="*/ 70343 h 150939"/>
                              <a:gd name="connsiteX192" fmla="*/ 1086424 w 1913669"/>
                              <a:gd name="connsiteY192" fmla="*/ 115265 h 150939"/>
                              <a:gd name="connsiteX193" fmla="*/ 1109757 w 1913669"/>
                              <a:gd name="connsiteY193" fmla="*/ 115265 h 150939"/>
                              <a:gd name="connsiteX194" fmla="*/ 1109757 w 1913669"/>
                              <a:gd name="connsiteY194" fmla="*/ 72861 h 150939"/>
                              <a:gd name="connsiteX195" fmla="*/ 1114036 w 1913669"/>
                              <a:gd name="connsiteY195" fmla="*/ 60414 h 150939"/>
                              <a:gd name="connsiteX196" fmla="*/ 1125201 w 1913669"/>
                              <a:gd name="connsiteY196" fmla="*/ 55531 h 150939"/>
                              <a:gd name="connsiteX197" fmla="*/ 1134513 w 1913669"/>
                              <a:gd name="connsiteY197" fmla="*/ 59485 h 150939"/>
                              <a:gd name="connsiteX198" fmla="*/ 1137627 w 1913669"/>
                              <a:gd name="connsiteY198" fmla="*/ 70343 h 150939"/>
                              <a:gd name="connsiteX199" fmla="*/ 1137627 w 1913669"/>
                              <a:gd name="connsiteY199" fmla="*/ 115265 h 150939"/>
                              <a:gd name="connsiteX200" fmla="*/ 1161801 w 1913669"/>
                              <a:gd name="connsiteY200" fmla="*/ 115265 h 150939"/>
                              <a:gd name="connsiteX201" fmla="*/ 1161801 w 1913669"/>
                              <a:gd name="connsiteY201" fmla="*/ 66465 h 150939"/>
                              <a:gd name="connsiteX202" fmla="*/ 1153740 w 1913669"/>
                              <a:gd name="connsiteY202" fmla="*/ 43161 h 150939"/>
                              <a:gd name="connsiteX203" fmla="*/ 1130741 w 1913669"/>
                              <a:gd name="connsiteY203" fmla="*/ 34496 h 150939"/>
                              <a:gd name="connsiteX204" fmla="*/ 1116223 w 1913669"/>
                              <a:gd name="connsiteY204" fmla="*/ 37359 h 150939"/>
                              <a:gd name="connsiteX205" fmla="*/ 1104389 w 1913669"/>
                              <a:gd name="connsiteY205" fmla="*/ 45430 h 150939"/>
                              <a:gd name="connsiteX206" fmla="*/ 1096156 w 1913669"/>
                              <a:gd name="connsiteY206" fmla="*/ 38029 h 150939"/>
                              <a:gd name="connsiteX207" fmla="*/ 1081218 w 1913669"/>
                              <a:gd name="connsiteY207" fmla="*/ 34496 h 150939"/>
                              <a:gd name="connsiteX208" fmla="*/ 1067789 w 1913669"/>
                              <a:gd name="connsiteY208" fmla="*/ 37522 h 150939"/>
                              <a:gd name="connsiteX209" fmla="*/ 1058391 w 1913669"/>
                              <a:gd name="connsiteY209" fmla="*/ 45095 h 150939"/>
                              <a:gd name="connsiteX210" fmla="*/ 1057551 w 1913669"/>
                              <a:gd name="connsiteY210" fmla="*/ 36344 h 150939"/>
                              <a:gd name="connsiteX211" fmla="*/ 1034380 w 1913669"/>
                              <a:gd name="connsiteY211" fmla="*/ 36344 h 150939"/>
                              <a:gd name="connsiteX212" fmla="*/ 1034380 w 1913669"/>
                              <a:gd name="connsiteY212" fmla="*/ 115265 h 150939"/>
                              <a:gd name="connsiteX213" fmla="*/ 1058554 w 1913669"/>
                              <a:gd name="connsiteY213" fmla="*/ 115265 h 150939"/>
                              <a:gd name="connsiteX214" fmla="*/ 967656 w 1913669"/>
                              <a:gd name="connsiteY214" fmla="*/ 93895 h 150939"/>
                              <a:gd name="connsiteX215" fmla="*/ 961200 w 1913669"/>
                              <a:gd name="connsiteY215" fmla="*/ 85987 h 150939"/>
                              <a:gd name="connsiteX216" fmla="*/ 959012 w 1913669"/>
                              <a:gd name="connsiteY216" fmla="*/ 75723 h 150939"/>
                              <a:gd name="connsiteX217" fmla="*/ 961200 w 1913669"/>
                              <a:gd name="connsiteY217" fmla="*/ 65546 h 150939"/>
                              <a:gd name="connsiteX218" fmla="*/ 967656 w 1913669"/>
                              <a:gd name="connsiteY218" fmla="*/ 57714 h 150939"/>
                              <a:gd name="connsiteX219" fmla="*/ 977981 w 1913669"/>
                              <a:gd name="connsiteY219" fmla="*/ 54689 h 150939"/>
                              <a:gd name="connsiteX220" fmla="*/ 988306 w 1913669"/>
                              <a:gd name="connsiteY220" fmla="*/ 57714 h 150939"/>
                              <a:gd name="connsiteX221" fmla="*/ 994600 w 1913669"/>
                              <a:gd name="connsiteY221" fmla="*/ 65546 h 150939"/>
                              <a:gd name="connsiteX222" fmla="*/ 996787 w 1913669"/>
                              <a:gd name="connsiteY222" fmla="*/ 75723 h 150939"/>
                              <a:gd name="connsiteX223" fmla="*/ 994600 w 1913669"/>
                              <a:gd name="connsiteY223" fmla="*/ 85987 h 150939"/>
                              <a:gd name="connsiteX224" fmla="*/ 988306 w 1913669"/>
                              <a:gd name="connsiteY224" fmla="*/ 93895 h 150939"/>
                              <a:gd name="connsiteX225" fmla="*/ 977981 w 1913669"/>
                              <a:gd name="connsiteY225" fmla="*/ 96930 h 150939"/>
                              <a:gd name="connsiteX226" fmla="*/ 967656 w 1913669"/>
                              <a:gd name="connsiteY226" fmla="*/ 93895 h 150939"/>
                              <a:gd name="connsiteX227" fmla="*/ 941056 w 1913669"/>
                              <a:gd name="connsiteY227" fmla="*/ 96930 h 150939"/>
                              <a:gd name="connsiteX228" fmla="*/ 955908 w 1913669"/>
                              <a:gd name="connsiteY228" fmla="*/ 112240 h 150939"/>
                              <a:gd name="connsiteX229" fmla="*/ 977981 w 1913669"/>
                              <a:gd name="connsiteY229" fmla="*/ 117965 h 150939"/>
                              <a:gd name="connsiteX230" fmla="*/ 1000053 w 1913669"/>
                              <a:gd name="connsiteY230" fmla="*/ 112240 h 150939"/>
                              <a:gd name="connsiteX231" fmla="*/ 1014829 w 1913669"/>
                              <a:gd name="connsiteY231" fmla="*/ 96930 h 150939"/>
                              <a:gd name="connsiteX232" fmla="*/ 1020120 w 1913669"/>
                              <a:gd name="connsiteY232" fmla="*/ 75723 h 150939"/>
                              <a:gd name="connsiteX233" fmla="*/ 1014829 w 1913669"/>
                              <a:gd name="connsiteY233" fmla="*/ 54516 h 150939"/>
                              <a:gd name="connsiteX234" fmla="*/ 1000053 w 1913669"/>
                              <a:gd name="connsiteY234" fmla="*/ 39293 h 150939"/>
                              <a:gd name="connsiteX235" fmla="*/ 977981 w 1913669"/>
                              <a:gd name="connsiteY235" fmla="*/ 33654 h 150939"/>
                              <a:gd name="connsiteX236" fmla="*/ 955908 w 1913669"/>
                              <a:gd name="connsiteY236" fmla="*/ 39293 h 150939"/>
                              <a:gd name="connsiteX237" fmla="*/ 941056 w 1913669"/>
                              <a:gd name="connsiteY237" fmla="*/ 54516 h 150939"/>
                              <a:gd name="connsiteX238" fmla="*/ 935679 w 1913669"/>
                              <a:gd name="connsiteY238" fmla="*/ 75723 h 150939"/>
                              <a:gd name="connsiteX239" fmla="*/ 941056 w 1913669"/>
                              <a:gd name="connsiteY239" fmla="*/ 96930 h 150939"/>
                              <a:gd name="connsiteX240" fmla="*/ 909825 w 1913669"/>
                              <a:gd name="connsiteY240" fmla="*/ 94231 h 150939"/>
                              <a:gd name="connsiteX241" fmla="*/ 899423 w 1913669"/>
                              <a:gd name="connsiteY241" fmla="*/ 96758 h 150939"/>
                              <a:gd name="connsiteX242" fmla="*/ 889519 w 1913669"/>
                              <a:gd name="connsiteY242" fmla="*/ 93646 h 150939"/>
                              <a:gd name="connsiteX243" fmla="*/ 883053 w 1913669"/>
                              <a:gd name="connsiteY243" fmla="*/ 85738 h 150939"/>
                              <a:gd name="connsiteX244" fmla="*/ 880789 w 1913669"/>
                              <a:gd name="connsiteY244" fmla="*/ 75723 h 150939"/>
                              <a:gd name="connsiteX245" fmla="*/ 883053 w 1913669"/>
                              <a:gd name="connsiteY245" fmla="*/ 65373 h 150939"/>
                              <a:gd name="connsiteX246" fmla="*/ 889519 w 1913669"/>
                              <a:gd name="connsiteY246" fmla="*/ 57637 h 150939"/>
                              <a:gd name="connsiteX247" fmla="*/ 899423 w 1913669"/>
                              <a:gd name="connsiteY247" fmla="*/ 54689 h 150939"/>
                              <a:gd name="connsiteX248" fmla="*/ 909662 w 1913669"/>
                              <a:gd name="connsiteY248" fmla="*/ 57044 h 150939"/>
                              <a:gd name="connsiteX249" fmla="*/ 916205 w 1913669"/>
                              <a:gd name="connsiteY249" fmla="*/ 62434 h 150939"/>
                              <a:gd name="connsiteX250" fmla="*/ 930808 w 1913669"/>
                              <a:gd name="connsiteY250" fmla="*/ 46608 h 150939"/>
                              <a:gd name="connsiteX251" fmla="*/ 917637 w 1913669"/>
                              <a:gd name="connsiteY251" fmla="*/ 37187 h 150939"/>
                              <a:gd name="connsiteX252" fmla="*/ 898917 w 1913669"/>
                              <a:gd name="connsiteY252" fmla="*/ 33654 h 150939"/>
                              <a:gd name="connsiteX253" fmla="*/ 877093 w 1913669"/>
                              <a:gd name="connsiteY253" fmla="*/ 39293 h 150939"/>
                              <a:gd name="connsiteX254" fmla="*/ 861983 w 1913669"/>
                              <a:gd name="connsiteY254" fmla="*/ 54440 h 150939"/>
                              <a:gd name="connsiteX255" fmla="*/ 856444 w 1913669"/>
                              <a:gd name="connsiteY255" fmla="*/ 75723 h 150939"/>
                              <a:gd name="connsiteX256" fmla="*/ 861821 w 1913669"/>
                              <a:gd name="connsiteY256" fmla="*/ 97514 h 150939"/>
                              <a:gd name="connsiteX257" fmla="*/ 876759 w 1913669"/>
                              <a:gd name="connsiteY257" fmla="*/ 112489 h 150939"/>
                              <a:gd name="connsiteX258" fmla="*/ 898917 w 1913669"/>
                              <a:gd name="connsiteY258" fmla="*/ 117965 h 150939"/>
                              <a:gd name="connsiteX259" fmla="*/ 917800 w 1913669"/>
                              <a:gd name="connsiteY259" fmla="*/ 114088 h 150939"/>
                              <a:gd name="connsiteX260" fmla="*/ 930646 w 1913669"/>
                              <a:gd name="connsiteY260" fmla="*/ 104839 h 150939"/>
                              <a:gd name="connsiteX261" fmla="*/ 916549 w 1913669"/>
                              <a:gd name="connsiteY261" fmla="*/ 89022 h 150939"/>
                              <a:gd name="connsiteX262" fmla="*/ 909825 w 1913669"/>
                              <a:gd name="connsiteY262" fmla="*/ 94231 h 150939"/>
                              <a:gd name="connsiteX263" fmla="*/ 761105 w 1913669"/>
                              <a:gd name="connsiteY263" fmla="*/ 94910 h 150939"/>
                              <a:gd name="connsiteX264" fmla="*/ 752538 w 1913669"/>
                              <a:gd name="connsiteY264" fmla="*/ 96758 h 150939"/>
                              <a:gd name="connsiteX265" fmla="*/ 741372 w 1913669"/>
                              <a:gd name="connsiteY265" fmla="*/ 93053 h 150939"/>
                              <a:gd name="connsiteX266" fmla="*/ 737266 w 1913669"/>
                              <a:gd name="connsiteY266" fmla="*/ 83297 h 150939"/>
                              <a:gd name="connsiteX267" fmla="*/ 739615 w 1913669"/>
                              <a:gd name="connsiteY267" fmla="*/ 74211 h 150939"/>
                              <a:gd name="connsiteX268" fmla="*/ 748010 w 1913669"/>
                              <a:gd name="connsiteY268" fmla="*/ 65622 h 150939"/>
                              <a:gd name="connsiteX269" fmla="*/ 768488 w 1913669"/>
                              <a:gd name="connsiteY269" fmla="*/ 89692 h 150939"/>
                              <a:gd name="connsiteX270" fmla="*/ 761105 w 1913669"/>
                              <a:gd name="connsiteY270" fmla="*/ 94910 h 150939"/>
                              <a:gd name="connsiteX271" fmla="*/ 819519 w 1913669"/>
                              <a:gd name="connsiteY271" fmla="*/ 115265 h 150939"/>
                              <a:gd name="connsiteX272" fmla="*/ 798364 w 1913669"/>
                              <a:gd name="connsiteY272" fmla="*/ 90200 h 150939"/>
                              <a:gd name="connsiteX273" fmla="*/ 815661 w 1913669"/>
                              <a:gd name="connsiteY273" fmla="*/ 70505 h 150939"/>
                              <a:gd name="connsiteX274" fmla="*/ 799376 w 1913669"/>
                              <a:gd name="connsiteY274" fmla="*/ 56201 h 150939"/>
                              <a:gd name="connsiteX275" fmla="*/ 784266 w 1913669"/>
                              <a:gd name="connsiteY275" fmla="*/ 73540 h 150939"/>
                              <a:gd name="connsiteX276" fmla="*/ 758077 w 1913669"/>
                              <a:gd name="connsiteY276" fmla="*/ 42405 h 150939"/>
                              <a:gd name="connsiteX277" fmla="*/ 753970 w 1913669"/>
                              <a:gd name="connsiteY277" fmla="*/ 36430 h 150939"/>
                              <a:gd name="connsiteX278" fmla="*/ 752203 w 1913669"/>
                              <a:gd name="connsiteY278" fmla="*/ 29949 h 150939"/>
                              <a:gd name="connsiteX279" fmla="*/ 755307 w 1913669"/>
                              <a:gd name="connsiteY279" fmla="*/ 22634 h 150939"/>
                              <a:gd name="connsiteX280" fmla="*/ 763455 w 1913669"/>
                              <a:gd name="connsiteY280" fmla="*/ 19685 h 150939"/>
                              <a:gd name="connsiteX281" fmla="*/ 770666 w 1913669"/>
                              <a:gd name="connsiteY281" fmla="*/ 22040 h 150939"/>
                              <a:gd name="connsiteX282" fmla="*/ 776711 w 1913669"/>
                              <a:gd name="connsiteY282" fmla="*/ 30121 h 150939"/>
                              <a:gd name="connsiteX283" fmla="*/ 793836 w 1913669"/>
                              <a:gd name="connsiteY283" fmla="*/ 19522 h 150939"/>
                              <a:gd name="connsiteX284" fmla="*/ 782337 w 1913669"/>
                              <a:gd name="connsiteY284" fmla="*/ 5725 h 150939"/>
                              <a:gd name="connsiteX285" fmla="*/ 762442 w 1913669"/>
                              <a:gd name="connsiteY285" fmla="*/ 0 h 150939"/>
                              <a:gd name="connsiteX286" fmla="*/ 744314 w 1913669"/>
                              <a:gd name="connsiteY286" fmla="*/ 3954 h 150939"/>
                              <a:gd name="connsiteX287" fmla="*/ 732394 w 1913669"/>
                              <a:gd name="connsiteY287" fmla="*/ 14553 h 150939"/>
                              <a:gd name="connsiteX288" fmla="*/ 728202 w 1913669"/>
                              <a:gd name="connsiteY288" fmla="*/ 29278 h 150939"/>
                              <a:gd name="connsiteX289" fmla="*/ 730045 w 1913669"/>
                              <a:gd name="connsiteY289" fmla="*/ 39628 h 150939"/>
                              <a:gd name="connsiteX290" fmla="*/ 735585 w 1913669"/>
                              <a:gd name="connsiteY290" fmla="*/ 50313 h 150939"/>
                              <a:gd name="connsiteX291" fmla="*/ 718880 w 1913669"/>
                              <a:gd name="connsiteY291" fmla="*/ 66388 h 150939"/>
                              <a:gd name="connsiteX292" fmla="*/ 713598 w 1913669"/>
                              <a:gd name="connsiteY292" fmla="*/ 85317 h 150939"/>
                              <a:gd name="connsiteX293" fmla="*/ 718211 w 1913669"/>
                              <a:gd name="connsiteY293" fmla="*/ 102225 h 150939"/>
                              <a:gd name="connsiteX294" fmla="*/ 731134 w 1913669"/>
                              <a:gd name="connsiteY294" fmla="*/ 113753 h 150939"/>
                              <a:gd name="connsiteX295" fmla="*/ 750522 w 1913669"/>
                              <a:gd name="connsiteY295" fmla="*/ 117965 h 150939"/>
                              <a:gd name="connsiteX296" fmla="*/ 767141 w 1913669"/>
                              <a:gd name="connsiteY296" fmla="*/ 115103 h 150939"/>
                              <a:gd name="connsiteX297" fmla="*/ 781917 w 1913669"/>
                              <a:gd name="connsiteY297" fmla="*/ 106016 h 150939"/>
                              <a:gd name="connsiteX298" fmla="*/ 789806 w 1913669"/>
                              <a:gd name="connsiteY298" fmla="*/ 115265 h 150939"/>
                              <a:gd name="connsiteX299" fmla="*/ 819519 w 1913669"/>
                              <a:gd name="connsiteY299" fmla="*/ 115265 h 150939"/>
                              <a:gd name="connsiteX300" fmla="*/ 619510 w 1913669"/>
                              <a:gd name="connsiteY300" fmla="*/ 60663 h 150939"/>
                              <a:gd name="connsiteX301" fmla="*/ 625212 w 1913669"/>
                              <a:gd name="connsiteY301" fmla="*/ 54861 h 150939"/>
                              <a:gd name="connsiteX302" fmla="*/ 634534 w 1913669"/>
                              <a:gd name="connsiteY302" fmla="*/ 52506 h 150939"/>
                              <a:gd name="connsiteX303" fmla="*/ 643684 w 1913669"/>
                              <a:gd name="connsiteY303" fmla="*/ 54861 h 150939"/>
                              <a:gd name="connsiteX304" fmla="*/ 649052 w 1913669"/>
                              <a:gd name="connsiteY304" fmla="*/ 60663 h 150939"/>
                              <a:gd name="connsiteX305" fmla="*/ 650809 w 1913669"/>
                              <a:gd name="connsiteY305" fmla="*/ 67480 h 150939"/>
                              <a:gd name="connsiteX306" fmla="*/ 617572 w 1913669"/>
                              <a:gd name="connsiteY306" fmla="*/ 67480 h 150939"/>
                              <a:gd name="connsiteX307" fmla="*/ 619510 w 1913669"/>
                              <a:gd name="connsiteY307" fmla="*/ 60663 h 150939"/>
                              <a:gd name="connsiteX308" fmla="*/ 653503 w 1913669"/>
                              <a:gd name="connsiteY308" fmla="*/ 96174 h 150939"/>
                              <a:gd name="connsiteX309" fmla="*/ 638221 w 1913669"/>
                              <a:gd name="connsiteY309" fmla="*/ 98951 h 150939"/>
                              <a:gd name="connsiteX310" fmla="*/ 623283 w 1913669"/>
                              <a:gd name="connsiteY310" fmla="*/ 94068 h 150939"/>
                              <a:gd name="connsiteX311" fmla="*/ 617572 w 1913669"/>
                              <a:gd name="connsiteY311" fmla="*/ 82962 h 150939"/>
                              <a:gd name="connsiteX312" fmla="*/ 673646 w 1913669"/>
                              <a:gd name="connsiteY312" fmla="*/ 82962 h 150939"/>
                              <a:gd name="connsiteX313" fmla="*/ 673646 w 1913669"/>
                              <a:gd name="connsiteY313" fmla="*/ 78921 h 150939"/>
                              <a:gd name="connsiteX314" fmla="*/ 669195 w 1913669"/>
                              <a:gd name="connsiteY314" fmla="*/ 55445 h 150939"/>
                              <a:gd name="connsiteX315" fmla="*/ 656101 w 1913669"/>
                              <a:gd name="connsiteY315" fmla="*/ 39456 h 150939"/>
                              <a:gd name="connsiteX316" fmla="*/ 634697 w 1913669"/>
                              <a:gd name="connsiteY316" fmla="*/ 33654 h 150939"/>
                              <a:gd name="connsiteX317" fmla="*/ 612796 w 1913669"/>
                              <a:gd name="connsiteY317" fmla="*/ 39456 h 150939"/>
                              <a:gd name="connsiteX318" fmla="*/ 598861 w 1913669"/>
                              <a:gd name="connsiteY318" fmla="*/ 54861 h 150939"/>
                              <a:gd name="connsiteX319" fmla="*/ 594076 w 1913669"/>
                              <a:gd name="connsiteY319" fmla="*/ 75551 h 150939"/>
                              <a:gd name="connsiteX320" fmla="*/ 599281 w 1913669"/>
                              <a:gd name="connsiteY320" fmla="*/ 97601 h 150939"/>
                              <a:gd name="connsiteX321" fmla="*/ 614219 w 1913669"/>
                              <a:gd name="connsiteY321" fmla="*/ 112575 h 150939"/>
                              <a:gd name="connsiteX322" fmla="*/ 637381 w 1913669"/>
                              <a:gd name="connsiteY322" fmla="*/ 117965 h 150939"/>
                              <a:gd name="connsiteX323" fmla="*/ 654677 w 1913669"/>
                              <a:gd name="connsiteY323" fmla="*/ 115610 h 150939"/>
                              <a:gd name="connsiteX324" fmla="*/ 666005 w 1913669"/>
                              <a:gd name="connsiteY324" fmla="*/ 110555 h 150939"/>
                              <a:gd name="connsiteX325" fmla="*/ 671965 w 1913669"/>
                              <a:gd name="connsiteY325" fmla="*/ 106687 h 150939"/>
                              <a:gd name="connsiteX326" fmla="*/ 662060 w 1913669"/>
                              <a:gd name="connsiteY326" fmla="*/ 91377 h 150939"/>
                              <a:gd name="connsiteX327" fmla="*/ 653503 w 1913669"/>
                              <a:gd name="connsiteY327" fmla="*/ 96174 h 150939"/>
                              <a:gd name="connsiteX328" fmla="*/ 579138 w 1913669"/>
                              <a:gd name="connsiteY328" fmla="*/ 36344 h 150939"/>
                              <a:gd name="connsiteX329" fmla="*/ 554964 w 1913669"/>
                              <a:gd name="connsiteY329" fmla="*/ 36344 h 150939"/>
                              <a:gd name="connsiteX330" fmla="*/ 554964 w 1913669"/>
                              <a:gd name="connsiteY330" fmla="*/ 115265 h 150939"/>
                              <a:gd name="connsiteX331" fmla="*/ 579138 w 1913669"/>
                              <a:gd name="connsiteY331" fmla="*/ 115265 h 150939"/>
                              <a:gd name="connsiteX332" fmla="*/ 579138 w 1913669"/>
                              <a:gd name="connsiteY332" fmla="*/ 36344 h 150939"/>
                              <a:gd name="connsiteX333" fmla="*/ 579979 w 1913669"/>
                              <a:gd name="connsiteY333" fmla="*/ 3025 h 150939"/>
                              <a:gd name="connsiteX334" fmla="*/ 554124 w 1913669"/>
                              <a:gd name="connsiteY334" fmla="*/ 3025 h 150939"/>
                              <a:gd name="connsiteX335" fmla="*/ 554124 w 1913669"/>
                              <a:gd name="connsiteY335" fmla="*/ 24730 h 150939"/>
                              <a:gd name="connsiteX336" fmla="*/ 579979 w 1913669"/>
                              <a:gd name="connsiteY336" fmla="*/ 24730 h 150939"/>
                              <a:gd name="connsiteX337" fmla="*/ 579979 w 1913669"/>
                              <a:gd name="connsiteY337" fmla="*/ 3025 h 150939"/>
                              <a:gd name="connsiteX338" fmla="*/ 508460 w 1913669"/>
                              <a:gd name="connsiteY338" fmla="*/ 91454 h 150939"/>
                              <a:gd name="connsiteX339" fmla="*/ 497047 w 1913669"/>
                              <a:gd name="connsiteY339" fmla="*/ 95073 h 150939"/>
                              <a:gd name="connsiteX340" fmla="*/ 485127 w 1913669"/>
                              <a:gd name="connsiteY340" fmla="*/ 89941 h 150939"/>
                              <a:gd name="connsiteX341" fmla="*/ 480934 w 1913669"/>
                              <a:gd name="connsiteY341" fmla="*/ 76394 h 150939"/>
                              <a:gd name="connsiteX342" fmla="*/ 486054 w 1913669"/>
                              <a:gd name="connsiteY342" fmla="*/ 61084 h 150939"/>
                              <a:gd name="connsiteX343" fmla="*/ 501584 w 1913669"/>
                              <a:gd name="connsiteY343" fmla="*/ 54689 h 150939"/>
                              <a:gd name="connsiteX344" fmla="*/ 507792 w 1913669"/>
                              <a:gd name="connsiteY344" fmla="*/ 55110 h 150939"/>
                              <a:gd name="connsiteX345" fmla="*/ 512491 w 1913669"/>
                              <a:gd name="connsiteY345" fmla="*/ 56374 h 150939"/>
                              <a:gd name="connsiteX346" fmla="*/ 512491 w 1913669"/>
                              <a:gd name="connsiteY346" fmla="*/ 80099 h 150939"/>
                              <a:gd name="connsiteX347" fmla="*/ 508460 w 1913669"/>
                              <a:gd name="connsiteY347" fmla="*/ 91454 h 150939"/>
                              <a:gd name="connsiteX348" fmla="*/ 496206 w 1913669"/>
                              <a:gd name="connsiteY348" fmla="*/ 150939 h 150939"/>
                              <a:gd name="connsiteX349" fmla="*/ 525585 w 1913669"/>
                              <a:gd name="connsiteY349" fmla="*/ 141604 h 150939"/>
                              <a:gd name="connsiteX350" fmla="*/ 536330 w 1913669"/>
                              <a:gd name="connsiteY350" fmla="*/ 112747 h 150939"/>
                              <a:gd name="connsiteX351" fmla="*/ 536330 w 1913669"/>
                              <a:gd name="connsiteY351" fmla="*/ 40557 h 150939"/>
                              <a:gd name="connsiteX352" fmla="*/ 520552 w 1913669"/>
                              <a:gd name="connsiteY352" fmla="*/ 36344 h 150939"/>
                              <a:gd name="connsiteX353" fmla="*/ 501918 w 1913669"/>
                              <a:gd name="connsiteY353" fmla="*/ 34669 h 150939"/>
                              <a:gd name="connsiteX354" fmla="*/ 478164 w 1913669"/>
                              <a:gd name="connsiteY354" fmla="*/ 39963 h 150939"/>
                              <a:gd name="connsiteX355" fmla="*/ 462300 w 1913669"/>
                              <a:gd name="connsiteY355" fmla="*/ 54861 h 150939"/>
                              <a:gd name="connsiteX356" fmla="*/ 456598 w 1913669"/>
                              <a:gd name="connsiteY356" fmla="*/ 77236 h 150939"/>
                              <a:gd name="connsiteX357" fmla="*/ 460791 w 1913669"/>
                              <a:gd name="connsiteY357" fmla="*/ 96758 h 150939"/>
                              <a:gd name="connsiteX358" fmla="*/ 472959 w 1913669"/>
                              <a:gd name="connsiteY358" fmla="*/ 110133 h 150939"/>
                              <a:gd name="connsiteX359" fmla="*/ 492185 w 1913669"/>
                              <a:gd name="connsiteY359" fmla="*/ 114930 h 150939"/>
                              <a:gd name="connsiteX360" fmla="*/ 512328 w 1913669"/>
                              <a:gd name="connsiteY360" fmla="*/ 108372 h 150939"/>
                              <a:gd name="connsiteX361" fmla="*/ 512328 w 1913669"/>
                              <a:gd name="connsiteY361" fmla="*/ 113925 h 150939"/>
                              <a:gd name="connsiteX362" fmla="*/ 507629 w 1913669"/>
                              <a:gd name="connsiteY362" fmla="*/ 127051 h 150939"/>
                              <a:gd name="connsiteX363" fmla="*/ 494697 w 1913669"/>
                              <a:gd name="connsiteY363" fmla="*/ 131427 h 150939"/>
                              <a:gd name="connsiteX364" fmla="*/ 483035 w 1913669"/>
                              <a:gd name="connsiteY364" fmla="*/ 129828 h 150939"/>
                              <a:gd name="connsiteX365" fmla="*/ 473045 w 1913669"/>
                              <a:gd name="connsiteY365" fmla="*/ 125366 h 150939"/>
                              <a:gd name="connsiteX366" fmla="*/ 463312 w 1913669"/>
                              <a:gd name="connsiteY366" fmla="*/ 142533 h 150939"/>
                              <a:gd name="connsiteX367" fmla="*/ 496206 w 1913669"/>
                              <a:gd name="connsiteY367" fmla="*/ 150939 h 150939"/>
                              <a:gd name="connsiteX368" fmla="*/ 392214 w 1913669"/>
                              <a:gd name="connsiteY368" fmla="*/ 60663 h 150939"/>
                              <a:gd name="connsiteX369" fmla="*/ 397926 w 1913669"/>
                              <a:gd name="connsiteY369" fmla="*/ 54861 h 150939"/>
                              <a:gd name="connsiteX370" fmla="*/ 407238 w 1913669"/>
                              <a:gd name="connsiteY370" fmla="*/ 52506 h 150939"/>
                              <a:gd name="connsiteX371" fmla="*/ 416388 w 1913669"/>
                              <a:gd name="connsiteY371" fmla="*/ 54861 h 150939"/>
                              <a:gd name="connsiteX372" fmla="*/ 421765 w 1913669"/>
                              <a:gd name="connsiteY372" fmla="*/ 60663 h 150939"/>
                              <a:gd name="connsiteX373" fmla="*/ 423523 w 1913669"/>
                              <a:gd name="connsiteY373" fmla="*/ 67480 h 150939"/>
                              <a:gd name="connsiteX374" fmla="*/ 390285 w 1913669"/>
                              <a:gd name="connsiteY374" fmla="*/ 67480 h 150939"/>
                              <a:gd name="connsiteX375" fmla="*/ 392214 w 1913669"/>
                              <a:gd name="connsiteY375" fmla="*/ 60663 h 150939"/>
                              <a:gd name="connsiteX376" fmla="*/ 426216 w 1913669"/>
                              <a:gd name="connsiteY376" fmla="*/ 96174 h 150939"/>
                              <a:gd name="connsiteX377" fmla="*/ 410934 w 1913669"/>
                              <a:gd name="connsiteY377" fmla="*/ 98951 h 150939"/>
                              <a:gd name="connsiteX378" fmla="*/ 395997 w 1913669"/>
                              <a:gd name="connsiteY378" fmla="*/ 94068 h 150939"/>
                              <a:gd name="connsiteX379" fmla="*/ 390285 w 1913669"/>
                              <a:gd name="connsiteY379" fmla="*/ 82962 h 150939"/>
                              <a:gd name="connsiteX380" fmla="*/ 446359 w 1913669"/>
                              <a:gd name="connsiteY380" fmla="*/ 82962 h 150939"/>
                              <a:gd name="connsiteX381" fmla="*/ 446359 w 1913669"/>
                              <a:gd name="connsiteY381" fmla="*/ 78921 h 150939"/>
                              <a:gd name="connsiteX382" fmla="*/ 441908 w 1913669"/>
                              <a:gd name="connsiteY382" fmla="*/ 55445 h 150939"/>
                              <a:gd name="connsiteX383" fmla="*/ 428814 w 1913669"/>
                              <a:gd name="connsiteY383" fmla="*/ 39456 h 150939"/>
                              <a:gd name="connsiteX384" fmla="*/ 407410 w 1913669"/>
                              <a:gd name="connsiteY384" fmla="*/ 33654 h 150939"/>
                              <a:gd name="connsiteX385" fmla="*/ 385500 w 1913669"/>
                              <a:gd name="connsiteY385" fmla="*/ 39456 h 150939"/>
                              <a:gd name="connsiteX386" fmla="*/ 371574 w 1913669"/>
                              <a:gd name="connsiteY386" fmla="*/ 54861 h 150939"/>
                              <a:gd name="connsiteX387" fmla="*/ 366789 w 1913669"/>
                              <a:gd name="connsiteY387" fmla="*/ 75551 h 150939"/>
                              <a:gd name="connsiteX388" fmla="*/ 371995 w 1913669"/>
                              <a:gd name="connsiteY388" fmla="*/ 97601 h 150939"/>
                              <a:gd name="connsiteX389" fmla="*/ 386933 w 1913669"/>
                              <a:gd name="connsiteY389" fmla="*/ 112575 h 150939"/>
                              <a:gd name="connsiteX390" fmla="*/ 410094 w 1913669"/>
                              <a:gd name="connsiteY390" fmla="*/ 117965 h 150939"/>
                              <a:gd name="connsiteX391" fmla="*/ 427391 w 1913669"/>
                              <a:gd name="connsiteY391" fmla="*/ 115610 h 150939"/>
                              <a:gd name="connsiteX392" fmla="*/ 438718 w 1913669"/>
                              <a:gd name="connsiteY392" fmla="*/ 110555 h 150939"/>
                              <a:gd name="connsiteX393" fmla="*/ 444678 w 1913669"/>
                              <a:gd name="connsiteY393" fmla="*/ 106687 h 150939"/>
                              <a:gd name="connsiteX394" fmla="*/ 434774 w 1913669"/>
                              <a:gd name="connsiteY394" fmla="*/ 91377 h 150939"/>
                              <a:gd name="connsiteX395" fmla="*/ 426216 w 1913669"/>
                              <a:gd name="connsiteY395" fmla="*/ 96174 h 150939"/>
                              <a:gd name="connsiteX396" fmla="*/ 312644 w 1913669"/>
                              <a:gd name="connsiteY396" fmla="*/ 102311 h 150939"/>
                              <a:gd name="connsiteX397" fmla="*/ 321966 w 1913669"/>
                              <a:gd name="connsiteY397" fmla="*/ 113925 h 150939"/>
                              <a:gd name="connsiteX398" fmla="*/ 339760 w 1913669"/>
                              <a:gd name="connsiteY398" fmla="*/ 118128 h 150939"/>
                              <a:gd name="connsiteX399" fmla="*/ 364602 w 1913669"/>
                              <a:gd name="connsiteY399" fmla="*/ 109042 h 150939"/>
                              <a:gd name="connsiteX400" fmla="*/ 354870 w 1913669"/>
                              <a:gd name="connsiteY400" fmla="*/ 94231 h 150939"/>
                              <a:gd name="connsiteX401" fmla="*/ 349827 w 1913669"/>
                              <a:gd name="connsiteY401" fmla="*/ 97179 h 150939"/>
                              <a:gd name="connsiteX402" fmla="*/ 343456 w 1913669"/>
                              <a:gd name="connsiteY402" fmla="*/ 98443 h 150939"/>
                              <a:gd name="connsiteX403" fmla="*/ 336321 w 1913669"/>
                              <a:gd name="connsiteY403" fmla="*/ 95332 h 150939"/>
                              <a:gd name="connsiteX404" fmla="*/ 334048 w 1913669"/>
                              <a:gd name="connsiteY404" fmla="*/ 86494 h 150939"/>
                              <a:gd name="connsiteX405" fmla="*/ 334048 w 1913669"/>
                              <a:gd name="connsiteY405" fmla="*/ 55359 h 150939"/>
                              <a:gd name="connsiteX406" fmla="*/ 354363 w 1913669"/>
                              <a:gd name="connsiteY406" fmla="*/ 55359 h 150939"/>
                              <a:gd name="connsiteX407" fmla="*/ 354363 w 1913669"/>
                              <a:gd name="connsiteY407" fmla="*/ 36344 h 150939"/>
                              <a:gd name="connsiteX408" fmla="*/ 334048 w 1913669"/>
                              <a:gd name="connsiteY408" fmla="*/ 36344 h 150939"/>
                              <a:gd name="connsiteX409" fmla="*/ 334048 w 1913669"/>
                              <a:gd name="connsiteY409" fmla="*/ 10436 h 150939"/>
                              <a:gd name="connsiteX410" fmla="*/ 309875 w 1913669"/>
                              <a:gd name="connsiteY410" fmla="*/ 10436 h 150939"/>
                              <a:gd name="connsiteX411" fmla="*/ 309875 w 1913669"/>
                              <a:gd name="connsiteY411" fmla="*/ 36344 h 150939"/>
                              <a:gd name="connsiteX412" fmla="*/ 297458 w 1913669"/>
                              <a:gd name="connsiteY412" fmla="*/ 36344 h 150939"/>
                              <a:gd name="connsiteX413" fmla="*/ 297458 w 1913669"/>
                              <a:gd name="connsiteY413" fmla="*/ 55359 h 150939"/>
                              <a:gd name="connsiteX414" fmla="*/ 309875 w 1913669"/>
                              <a:gd name="connsiteY414" fmla="*/ 55359 h 150939"/>
                              <a:gd name="connsiteX415" fmla="*/ 309875 w 1913669"/>
                              <a:gd name="connsiteY415" fmla="*/ 85145 h 150939"/>
                              <a:gd name="connsiteX416" fmla="*/ 312644 w 1913669"/>
                              <a:gd name="connsiteY416" fmla="*/ 102311 h 150939"/>
                              <a:gd name="connsiteX417" fmla="*/ 258423 w 1913669"/>
                              <a:gd name="connsiteY417" fmla="*/ 96930 h 150939"/>
                              <a:gd name="connsiteX418" fmla="*/ 247936 w 1913669"/>
                              <a:gd name="connsiteY418" fmla="*/ 100463 h 150939"/>
                              <a:gd name="connsiteX419" fmla="*/ 236188 w 1913669"/>
                              <a:gd name="connsiteY419" fmla="*/ 90698 h 150939"/>
                              <a:gd name="connsiteX420" fmla="*/ 240381 w 1913669"/>
                              <a:gd name="connsiteY420" fmla="*/ 82626 h 150939"/>
                              <a:gd name="connsiteX421" fmla="*/ 254650 w 1913669"/>
                              <a:gd name="connsiteY421" fmla="*/ 79764 h 150939"/>
                              <a:gd name="connsiteX422" fmla="*/ 260018 w 1913669"/>
                              <a:gd name="connsiteY422" fmla="*/ 80013 h 150939"/>
                              <a:gd name="connsiteX423" fmla="*/ 263208 w 1913669"/>
                              <a:gd name="connsiteY423" fmla="*/ 80434 h 150939"/>
                              <a:gd name="connsiteX424" fmla="*/ 263208 w 1913669"/>
                              <a:gd name="connsiteY424" fmla="*/ 86830 h 150939"/>
                              <a:gd name="connsiteX425" fmla="*/ 258423 w 1913669"/>
                              <a:gd name="connsiteY425" fmla="*/ 96930 h 150939"/>
                              <a:gd name="connsiteX426" fmla="*/ 286541 w 1913669"/>
                              <a:gd name="connsiteY426" fmla="*/ 115265 h 150939"/>
                              <a:gd name="connsiteX427" fmla="*/ 286541 w 1913669"/>
                              <a:gd name="connsiteY427" fmla="*/ 69328 h 150939"/>
                              <a:gd name="connsiteX428" fmla="*/ 277984 w 1913669"/>
                              <a:gd name="connsiteY428" fmla="*/ 43333 h 150939"/>
                              <a:gd name="connsiteX429" fmla="*/ 251460 w 1913669"/>
                              <a:gd name="connsiteY429" fmla="*/ 33654 h 150939"/>
                              <a:gd name="connsiteX430" fmla="*/ 229130 w 1913669"/>
                              <a:gd name="connsiteY430" fmla="*/ 36938 h 150939"/>
                              <a:gd name="connsiteX431" fmla="*/ 215873 w 1913669"/>
                              <a:gd name="connsiteY431" fmla="*/ 44090 h 150939"/>
                              <a:gd name="connsiteX432" fmla="*/ 225778 w 1913669"/>
                              <a:gd name="connsiteY432" fmla="*/ 58892 h 150939"/>
                              <a:gd name="connsiteX433" fmla="*/ 234841 w 1913669"/>
                              <a:gd name="connsiteY433" fmla="*/ 54353 h 150939"/>
                              <a:gd name="connsiteX434" fmla="*/ 248108 w 1913669"/>
                              <a:gd name="connsiteY434" fmla="*/ 52333 h 150939"/>
                              <a:gd name="connsiteX435" fmla="*/ 258595 w 1913669"/>
                              <a:gd name="connsiteY435" fmla="*/ 54937 h 150939"/>
                              <a:gd name="connsiteX436" fmla="*/ 263208 w 1913669"/>
                              <a:gd name="connsiteY436" fmla="*/ 63612 h 150939"/>
                              <a:gd name="connsiteX437" fmla="*/ 263208 w 1913669"/>
                              <a:gd name="connsiteY437" fmla="*/ 65287 h 150939"/>
                              <a:gd name="connsiteX438" fmla="*/ 257592 w 1913669"/>
                              <a:gd name="connsiteY438" fmla="*/ 64789 h 150939"/>
                              <a:gd name="connsiteX439" fmla="*/ 249111 w 1913669"/>
                              <a:gd name="connsiteY439" fmla="*/ 64617 h 150939"/>
                              <a:gd name="connsiteX440" fmla="*/ 230649 w 1913669"/>
                              <a:gd name="connsiteY440" fmla="*/ 67901 h 150939"/>
                              <a:gd name="connsiteX441" fmla="*/ 217640 w 1913669"/>
                              <a:gd name="connsiteY441" fmla="*/ 77571 h 150939"/>
                              <a:gd name="connsiteX442" fmla="*/ 212855 w 1913669"/>
                              <a:gd name="connsiteY442" fmla="*/ 93225 h 150939"/>
                              <a:gd name="connsiteX443" fmla="*/ 217220 w 1913669"/>
                              <a:gd name="connsiteY443" fmla="*/ 108037 h 150939"/>
                              <a:gd name="connsiteX444" fmla="*/ 227707 w 1913669"/>
                              <a:gd name="connsiteY444" fmla="*/ 115524 h 150939"/>
                              <a:gd name="connsiteX445" fmla="*/ 239378 w 1913669"/>
                              <a:gd name="connsiteY445" fmla="*/ 117621 h 150939"/>
                              <a:gd name="connsiteX446" fmla="*/ 263208 w 1913669"/>
                              <a:gd name="connsiteY446" fmla="*/ 107864 h 150939"/>
                              <a:gd name="connsiteX447" fmla="*/ 263886 w 1913669"/>
                              <a:gd name="connsiteY447" fmla="*/ 115265 h 150939"/>
                              <a:gd name="connsiteX448" fmla="*/ 286541 w 1913669"/>
                              <a:gd name="connsiteY448" fmla="*/ 115265 h 150939"/>
                              <a:gd name="connsiteX449" fmla="*/ 177430 w 1913669"/>
                              <a:gd name="connsiteY449" fmla="*/ 115265 h 150939"/>
                              <a:gd name="connsiteX450" fmla="*/ 177430 w 1913669"/>
                              <a:gd name="connsiteY450" fmla="*/ 76231 h 150939"/>
                              <a:gd name="connsiteX451" fmla="*/ 182721 w 1913669"/>
                              <a:gd name="connsiteY451" fmla="*/ 61668 h 150939"/>
                              <a:gd name="connsiteX452" fmla="*/ 196570 w 1913669"/>
                              <a:gd name="connsiteY452" fmla="*/ 56536 h 150939"/>
                              <a:gd name="connsiteX453" fmla="*/ 205300 w 1913669"/>
                              <a:gd name="connsiteY453" fmla="*/ 57714 h 150939"/>
                              <a:gd name="connsiteX454" fmla="*/ 209159 w 1913669"/>
                              <a:gd name="connsiteY454" fmla="*/ 36344 h 150939"/>
                              <a:gd name="connsiteX455" fmla="*/ 204708 w 1913669"/>
                              <a:gd name="connsiteY455" fmla="*/ 35167 h 150939"/>
                              <a:gd name="connsiteX456" fmla="*/ 199254 w 1913669"/>
                              <a:gd name="connsiteY456" fmla="*/ 34831 h 150939"/>
                              <a:gd name="connsiteX457" fmla="*/ 185577 w 1913669"/>
                              <a:gd name="connsiteY457" fmla="*/ 38537 h 150939"/>
                              <a:gd name="connsiteX458" fmla="*/ 177268 w 1913669"/>
                              <a:gd name="connsiteY458" fmla="*/ 46273 h 150939"/>
                              <a:gd name="connsiteX459" fmla="*/ 176427 w 1913669"/>
                              <a:gd name="connsiteY459" fmla="*/ 36344 h 150939"/>
                              <a:gd name="connsiteX460" fmla="*/ 153256 w 1913669"/>
                              <a:gd name="connsiteY460" fmla="*/ 36344 h 150939"/>
                              <a:gd name="connsiteX461" fmla="*/ 153256 w 1913669"/>
                              <a:gd name="connsiteY461" fmla="*/ 115265 h 150939"/>
                              <a:gd name="connsiteX462" fmla="*/ 177430 w 1913669"/>
                              <a:gd name="connsiteY462" fmla="*/ 115265 h 150939"/>
                              <a:gd name="connsiteX463" fmla="*/ 91738 w 1913669"/>
                              <a:gd name="connsiteY463" fmla="*/ 102311 h 150939"/>
                              <a:gd name="connsiteX464" fmla="*/ 101050 w 1913669"/>
                              <a:gd name="connsiteY464" fmla="*/ 113925 h 150939"/>
                              <a:gd name="connsiteX465" fmla="*/ 118844 w 1913669"/>
                              <a:gd name="connsiteY465" fmla="*/ 118128 h 150939"/>
                              <a:gd name="connsiteX466" fmla="*/ 143686 w 1913669"/>
                              <a:gd name="connsiteY466" fmla="*/ 109042 h 150939"/>
                              <a:gd name="connsiteX467" fmla="*/ 133954 w 1913669"/>
                              <a:gd name="connsiteY467" fmla="*/ 94231 h 150939"/>
                              <a:gd name="connsiteX468" fmla="*/ 128920 w 1913669"/>
                              <a:gd name="connsiteY468" fmla="*/ 97179 h 150939"/>
                              <a:gd name="connsiteX469" fmla="*/ 122540 w 1913669"/>
                              <a:gd name="connsiteY469" fmla="*/ 98443 h 150939"/>
                              <a:gd name="connsiteX470" fmla="*/ 115405 w 1913669"/>
                              <a:gd name="connsiteY470" fmla="*/ 95332 h 150939"/>
                              <a:gd name="connsiteX471" fmla="*/ 113142 w 1913669"/>
                              <a:gd name="connsiteY471" fmla="*/ 86494 h 150939"/>
                              <a:gd name="connsiteX472" fmla="*/ 113142 w 1913669"/>
                              <a:gd name="connsiteY472" fmla="*/ 55359 h 150939"/>
                              <a:gd name="connsiteX473" fmla="*/ 133447 w 1913669"/>
                              <a:gd name="connsiteY473" fmla="*/ 55359 h 150939"/>
                              <a:gd name="connsiteX474" fmla="*/ 133447 w 1913669"/>
                              <a:gd name="connsiteY474" fmla="*/ 36344 h 150939"/>
                              <a:gd name="connsiteX475" fmla="*/ 113142 w 1913669"/>
                              <a:gd name="connsiteY475" fmla="*/ 36344 h 150939"/>
                              <a:gd name="connsiteX476" fmla="*/ 113142 w 1913669"/>
                              <a:gd name="connsiteY476" fmla="*/ 10436 h 150939"/>
                              <a:gd name="connsiteX477" fmla="*/ 88968 w 1913669"/>
                              <a:gd name="connsiteY477" fmla="*/ 10436 h 150939"/>
                              <a:gd name="connsiteX478" fmla="*/ 88968 w 1913669"/>
                              <a:gd name="connsiteY478" fmla="*/ 36344 h 150939"/>
                              <a:gd name="connsiteX479" fmla="*/ 76542 w 1913669"/>
                              <a:gd name="connsiteY479" fmla="*/ 36344 h 150939"/>
                              <a:gd name="connsiteX480" fmla="*/ 76542 w 1913669"/>
                              <a:gd name="connsiteY480" fmla="*/ 55359 h 150939"/>
                              <a:gd name="connsiteX481" fmla="*/ 88968 w 1913669"/>
                              <a:gd name="connsiteY481" fmla="*/ 55359 h 150939"/>
                              <a:gd name="connsiteX482" fmla="*/ 88968 w 1913669"/>
                              <a:gd name="connsiteY482" fmla="*/ 85145 h 150939"/>
                              <a:gd name="connsiteX483" fmla="*/ 91738 w 1913669"/>
                              <a:gd name="connsiteY483" fmla="*/ 102311 h 150939"/>
                              <a:gd name="connsiteX484" fmla="*/ 15272 w 1913669"/>
                              <a:gd name="connsiteY484" fmla="*/ 115016 h 150939"/>
                              <a:gd name="connsiteX485" fmla="*/ 35253 w 1913669"/>
                              <a:gd name="connsiteY485" fmla="*/ 117965 h 150939"/>
                              <a:gd name="connsiteX486" fmla="*/ 52120 w 1913669"/>
                              <a:gd name="connsiteY486" fmla="*/ 115265 h 150939"/>
                              <a:gd name="connsiteX487" fmla="*/ 65129 w 1913669"/>
                              <a:gd name="connsiteY487" fmla="*/ 106936 h 150939"/>
                              <a:gd name="connsiteX488" fmla="*/ 70162 w 1913669"/>
                              <a:gd name="connsiteY488" fmla="*/ 92718 h 150939"/>
                              <a:gd name="connsiteX489" fmla="*/ 64622 w 1913669"/>
                              <a:gd name="connsiteY489" fmla="*/ 76987 h 150939"/>
                              <a:gd name="connsiteX490" fmla="*/ 47163 w 1913669"/>
                              <a:gd name="connsiteY490" fmla="*/ 67815 h 150939"/>
                              <a:gd name="connsiteX491" fmla="*/ 33152 w 1913669"/>
                              <a:gd name="connsiteY491" fmla="*/ 63612 h 150939"/>
                              <a:gd name="connsiteX492" fmla="*/ 27860 w 1913669"/>
                              <a:gd name="connsiteY492" fmla="*/ 57886 h 150939"/>
                              <a:gd name="connsiteX493" fmla="*/ 30382 w 1913669"/>
                              <a:gd name="connsiteY493" fmla="*/ 53597 h 150939"/>
                              <a:gd name="connsiteX494" fmla="*/ 38433 w 1913669"/>
                              <a:gd name="connsiteY494" fmla="*/ 51998 h 150939"/>
                              <a:gd name="connsiteX495" fmla="*/ 49685 w 1913669"/>
                              <a:gd name="connsiteY495" fmla="*/ 54018 h 150939"/>
                              <a:gd name="connsiteX496" fmla="*/ 58414 w 1913669"/>
                              <a:gd name="connsiteY496" fmla="*/ 58557 h 150939"/>
                              <a:gd name="connsiteX497" fmla="*/ 68653 w 1913669"/>
                              <a:gd name="connsiteY497" fmla="*/ 42577 h 150939"/>
                              <a:gd name="connsiteX498" fmla="*/ 54804 w 1913669"/>
                              <a:gd name="connsiteY498" fmla="*/ 35923 h 150939"/>
                              <a:gd name="connsiteX499" fmla="*/ 37096 w 1913669"/>
                              <a:gd name="connsiteY499" fmla="*/ 33654 h 150939"/>
                              <a:gd name="connsiteX500" fmla="*/ 20143 w 1913669"/>
                              <a:gd name="connsiteY500" fmla="*/ 36765 h 150939"/>
                              <a:gd name="connsiteX501" fmla="*/ 8223 w 1913669"/>
                              <a:gd name="connsiteY501" fmla="*/ 45354 h 150939"/>
                              <a:gd name="connsiteX502" fmla="*/ 3859 w 1913669"/>
                              <a:gd name="connsiteY502" fmla="*/ 58221 h 150939"/>
                              <a:gd name="connsiteX503" fmla="*/ 7469 w 1913669"/>
                              <a:gd name="connsiteY503" fmla="*/ 70256 h 150939"/>
                              <a:gd name="connsiteX504" fmla="*/ 16695 w 1913669"/>
                              <a:gd name="connsiteY504" fmla="*/ 77916 h 150939"/>
                              <a:gd name="connsiteX505" fmla="*/ 28367 w 1913669"/>
                              <a:gd name="connsiteY505" fmla="*/ 82454 h 150939"/>
                              <a:gd name="connsiteX506" fmla="*/ 39866 w 1913669"/>
                              <a:gd name="connsiteY506" fmla="*/ 85987 h 150939"/>
                              <a:gd name="connsiteX507" fmla="*/ 45234 w 1913669"/>
                              <a:gd name="connsiteY507" fmla="*/ 88936 h 150939"/>
                              <a:gd name="connsiteX508" fmla="*/ 46666 w 1913669"/>
                              <a:gd name="connsiteY508" fmla="*/ 92555 h 150939"/>
                              <a:gd name="connsiteX509" fmla="*/ 43142 w 1913669"/>
                              <a:gd name="connsiteY509" fmla="*/ 97687 h 150939"/>
                              <a:gd name="connsiteX510" fmla="*/ 34241 w 1913669"/>
                              <a:gd name="connsiteY510" fmla="*/ 99113 h 150939"/>
                              <a:gd name="connsiteX511" fmla="*/ 22073 w 1913669"/>
                              <a:gd name="connsiteY511" fmla="*/ 96758 h 150939"/>
                              <a:gd name="connsiteX512" fmla="*/ 11910 w 1913669"/>
                              <a:gd name="connsiteY512" fmla="*/ 90870 h 150939"/>
                              <a:gd name="connsiteX513" fmla="*/ 0 w 1913669"/>
                              <a:gd name="connsiteY513" fmla="*/ 106352 h 150939"/>
                              <a:gd name="connsiteX514" fmla="*/ 15272 w 1913669"/>
                              <a:gd name="connsiteY514" fmla="*/ 115016 h 15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</a:cxnLst>
                            <a:rect l="l" t="t" r="r" b="b"/>
                            <a:pathLst>
                              <a:path w="1913669" h="150939">
                                <a:moveTo>
                                  <a:pt x="1859534" y="60663"/>
                                </a:moveTo>
                                <a:cubicBezTo>
                                  <a:pt x="1860814" y="58365"/>
                                  <a:pt x="1862724" y="56431"/>
                                  <a:pt x="1865236" y="54861"/>
                                </a:cubicBezTo>
                                <a:cubicBezTo>
                                  <a:pt x="1867758" y="53291"/>
                                  <a:pt x="1870862" y="52506"/>
                                  <a:pt x="1874558" y="52506"/>
                                </a:cubicBezTo>
                                <a:cubicBezTo>
                                  <a:pt x="1878245" y="52506"/>
                                  <a:pt x="1881292" y="53291"/>
                                  <a:pt x="1883708" y="54861"/>
                                </a:cubicBezTo>
                                <a:cubicBezTo>
                                  <a:pt x="1886105" y="56431"/>
                                  <a:pt x="1887901" y="58365"/>
                                  <a:pt x="1889076" y="60663"/>
                                </a:cubicBezTo>
                                <a:cubicBezTo>
                                  <a:pt x="1890250" y="62961"/>
                                  <a:pt x="1890833" y="65239"/>
                                  <a:pt x="1890833" y="67480"/>
                                </a:cubicBezTo>
                                <a:lnTo>
                                  <a:pt x="1857595" y="67480"/>
                                </a:lnTo>
                                <a:cubicBezTo>
                                  <a:pt x="1857595" y="65239"/>
                                  <a:pt x="1858245" y="62961"/>
                                  <a:pt x="1859534" y="60663"/>
                                </a:cubicBezTo>
                                <a:moveTo>
                                  <a:pt x="1893527" y="96174"/>
                                </a:moveTo>
                                <a:cubicBezTo>
                                  <a:pt x="1889601" y="98022"/>
                                  <a:pt x="1884510" y="98951"/>
                                  <a:pt x="1878245" y="98951"/>
                                </a:cubicBezTo>
                                <a:cubicBezTo>
                                  <a:pt x="1871979" y="98951"/>
                                  <a:pt x="1867003" y="97323"/>
                                  <a:pt x="1863307" y="94068"/>
                                </a:cubicBezTo>
                                <a:cubicBezTo>
                                  <a:pt x="1859611" y="90812"/>
                                  <a:pt x="1857710" y="87107"/>
                                  <a:pt x="1857595" y="82962"/>
                                </a:cubicBezTo>
                                <a:lnTo>
                                  <a:pt x="1913670" y="82962"/>
                                </a:lnTo>
                                <a:lnTo>
                                  <a:pt x="1913670" y="78921"/>
                                </a:lnTo>
                                <a:cubicBezTo>
                                  <a:pt x="1913670" y="70065"/>
                                  <a:pt x="1912180" y="62233"/>
                                  <a:pt x="1909219" y="55445"/>
                                </a:cubicBezTo>
                                <a:cubicBezTo>
                                  <a:pt x="1906248" y="48657"/>
                                  <a:pt x="1901884" y="43333"/>
                                  <a:pt x="1896124" y="39456"/>
                                </a:cubicBezTo>
                                <a:cubicBezTo>
                                  <a:pt x="1890356" y="35588"/>
                                  <a:pt x="1883230" y="33654"/>
                                  <a:pt x="1874720" y="33654"/>
                                </a:cubicBezTo>
                                <a:cubicBezTo>
                                  <a:pt x="1866220" y="33654"/>
                                  <a:pt x="1858913" y="35588"/>
                                  <a:pt x="1852820" y="39456"/>
                                </a:cubicBezTo>
                                <a:cubicBezTo>
                                  <a:pt x="1846717" y="43333"/>
                                  <a:pt x="1842075" y="48465"/>
                                  <a:pt x="1838885" y="54861"/>
                                </a:cubicBezTo>
                                <a:cubicBezTo>
                                  <a:pt x="1835695" y="61257"/>
                                  <a:pt x="1834100" y="68150"/>
                                  <a:pt x="1834100" y="75551"/>
                                </a:cubicBezTo>
                                <a:cubicBezTo>
                                  <a:pt x="1834100" y="83862"/>
                                  <a:pt x="1835828" y="91205"/>
                                  <a:pt x="1839305" y="97601"/>
                                </a:cubicBezTo>
                                <a:cubicBezTo>
                                  <a:pt x="1842772" y="103996"/>
                                  <a:pt x="1847748" y="108985"/>
                                  <a:pt x="1854243" y="112575"/>
                                </a:cubicBezTo>
                                <a:cubicBezTo>
                                  <a:pt x="1860728" y="116165"/>
                                  <a:pt x="1868455" y="117965"/>
                                  <a:pt x="1877404" y="117965"/>
                                </a:cubicBezTo>
                                <a:cubicBezTo>
                                  <a:pt x="1884233" y="117965"/>
                                  <a:pt x="1890002" y="117171"/>
                                  <a:pt x="1894701" y="115610"/>
                                </a:cubicBezTo>
                                <a:cubicBezTo>
                                  <a:pt x="1899400" y="114040"/>
                                  <a:pt x="1903173" y="112355"/>
                                  <a:pt x="1906029" y="110555"/>
                                </a:cubicBezTo>
                                <a:cubicBezTo>
                                  <a:pt x="1908884" y="108764"/>
                                  <a:pt x="1910871" y="107472"/>
                                  <a:pt x="1911989" y="106687"/>
                                </a:cubicBezTo>
                                <a:lnTo>
                                  <a:pt x="1902084" y="91377"/>
                                </a:lnTo>
                                <a:cubicBezTo>
                                  <a:pt x="1900289" y="92718"/>
                                  <a:pt x="1897442" y="94317"/>
                                  <a:pt x="1893527" y="96174"/>
                                </a:cubicBezTo>
                                <a:moveTo>
                                  <a:pt x="1819162" y="36344"/>
                                </a:moveTo>
                                <a:lnTo>
                                  <a:pt x="1794988" y="36344"/>
                                </a:lnTo>
                                <a:lnTo>
                                  <a:pt x="1794988" y="115265"/>
                                </a:lnTo>
                                <a:lnTo>
                                  <a:pt x="1819162" y="115265"/>
                                </a:lnTo>
                                <a:lnTo>
                                  <a:pt x="1819162" y="36344"/>
                                </a:lnTo>
                                <a:close/>
                                <a:moveTo>
                                  <a:pt x="1820002" y="3025"/>
                                </a:moveTo>
                                <a:lnTo>
                                  <a:pt x="1794148" y="3025"/>
                                </a:lnTo>
                                <a:lnTo>
                                  <a:pt x="1794148" y="24730"/>
                                </a:lnTo>
                                <a:lnTo>
                                  <a:pt x="1820002" y="24730"/>
                                </a:lnTo>
                                <a:lnTo>
                                  <a:pt x="1820002" y="3025"/>
                                </a:lnTo>
                                <a:close/>
                                <a:moveTo>
                                  <a:pt x="1732792" y="102311"/>
                                </a:moveTo>
                                <a:cubicBezTo>
                                  <a:pt x="1734635" y="107252"/>
                                  <a:pt x="1737739" y="111120"/>
                                  <a:pt x="1742104" y="113925"/>
                                </a:cubicBezTo>
                                <a:cubicBezTo>
                                  <a:pt x="1746469" y="116721"/>
                                  <a:pt x="1752400" y="118128"/>
                                  <a:pt x="1759897" y="118128"/>
                                </a:cubicBezTo>
                                <a:cubicBezTo>
                                  <a:pt x="1768971" y="118128"/>
                                  <a:pt x="1777252" y="115103"/>
                                  <a:pt x="1784749" y="109042"/>
                                </a:cubicBezTo>
                                <a:lnTo>
                                  <a:pt x="1775007" y="94231"/>
                                </a:lnTo>
                                <a:cubicBezTo>
                                  <a:pt x="1773441" y="95360"/>
                                  <a:pt x="1771760" y="96337"/>
                                  <a:pt x="1769974" y="97179"/>
                                </a:cubicBezTo>
                                <a:cubicBezTo>
                                  <a:pt x="1768178" y="98022"/>
                                  <a:pt x="1766058" y="98443"/>
                                  <a:pt x="1763594" y="98443"/>
                                </a:cubicBezTo>
                                <a:cubicBezTo>
                                  <a:pt x="1760346" y="98443"/>
                                  <a:pt x="1757968" y="97409"/>
                                  <a:pt x="1756459" y="95332"/>
                                </a:cubicBezTo>
                                <a:cubicBezTo>
                                  <a:pt x="1754950" y="93254"/>
                                  <a:pt x="1754196" y="90305"/>
                                  <a:pt x="1754196" y="86494"/>
                                </a:cubicBezTo>
                                <a:lnTo>
                                  <a:pt x="1754196" y="55359"/>
                                </a:lnTo>
                                <a:lnTo>
                                  <a:pt x="1774511" y="55359"/>
                                </a:lnTo>
                                <a:lnTo>
                                  <a:pt x="1774511" y="36344"/>
                                </a:lnTo>
                                <a:lnTo>
                                  <a:pt x="1754196" y="36344"/>
                                </a:lnTo>
                                <a:lnTo>
                                  <a:pt x="1754196" y="10436"/>
                                </a:lnTo>
                                <a:lnTo>
                                  <a:pt x="1730022" y="10436"/>
                                </a:lnTo>
                                <a:lnTo>
                                  <a:pt x="1730022" y="36344"/>
                                </a:lnTo>
                                <a:lnTo>
                                  <a:pt x="1717596" y="36344"/>
                                </a:lnTo>
                                <a:lnTo>
                                  <a:pt x="1717596" y="55359"/>
                                </a:lnTo>
                                <a:lnTo>
                                  <a:pt x="1730022" y="55359"/>
                                </a:lnTo>
                                <a:lnTo>
                                  <a:pt x="1730022" y="85144"/>
                                </a:lnTo>
                                <a:cubicBezTo>
                                  <a:pt x="1730022" y="91655"/>
                                  <a:pt x="1730948" y="97380"/>
                                  <a:pt x="1732792" y="102311"/>
                                </a:cubicBezTo>
                                <a:moveTo>
                                  <a:pt x="1678570" y="96930"/>
                                </a:moveTo>
                                <a:cubicBezTo>
                                  <a:pt x="1675380" y="99286"/>
                                  <a:pt x="1671884" y="100463"/>
                                  <a:pt x="1668074" y="100463"/>
                                </a:cubicBezTo>
                                <a:cubicBezTo>
                                  <a:pt x="1660242" y="100463"/>
                                  <a:pt x="1656326" y="97208"/>
                                  <a:pt x="1656326" y="90698"/>
                                </a:cubicBezTo>
                                <a:cubicBezTo>
                                  <a:pt x="1656326" y="87222"/>
                                  <a:pt x="1657730" y="84532"/>
                                  <a:pt x="1660528" y="82626"/>
                                </a:cubicBezTo>
                                <a:cubicBezTo>
                                  <a:pt x="1663317" y="80721"/>
                                  <a:pt x="1668074" y="79764"/>
                                  <a:pt x="1674798" y="79764"/>
                                </a:cubicBezTo>
                                <a:cubicBezTo>
                                  <a:pt x="1676803" y="79764"/>
                                  <a:pt x="1678599" y="79850"/>
                                  <a:pt x="1680165" y="80013"/>
                                </a:cubicBezTo>
                                <a:cubicBezTo>
                                  <a:pt x="1681732" y="80185"/>
                                  <a:pt x="1682792" y="80329"/>
                                  <a:pt x="1683355" y="80434"/>
                                </a:cubicBezTo>
                                <a:lnTo>
                                  <a:pt x="1683355" y="86830"/>
                                </a:lnTo>
                                <a:cubicBezTo>
                                  <a:pt x="1683355" y="91205"/>
                                  <a:pt x="1681760" y="94575"/>
                                  <a:pt x="1678570" y="96930"/>
                                </a:cubicBezTo>
                                <a:moveTo>
                                  <a:pt x="1706689" y="115265"/>
                                </a:moveTo>
                                <a:lnTo>
                                  <a:pt x="1706689" y="69328"/>
                                </a:lnTo>
                                <a:cubicBezTo>
                                  <a:pt x="1706689" y="58451"/>
                                  <a:pt x="1703833" y="49786"/>
                                  <a:pt x="1698131" y="43333"/>
                                </a:cubicBezTo>
                                <a:cubicBezTo>
                                  <a:pt x="1692419" y="36880"/>
                                  <a:pt x="1683575" y="33654"/>
                                  <a:pt x="1671608" y="33654"/>
                                </a:cubicBezTo>
                                <a:cubicBezTo>
                                  <a:pt x="1662314" y="33654"/>
                                  <a:pt x="1654874" y="34745"/>
                                  <a:pt x="1649277" y="36938"/>
                                </a:cubicBezTo>
                                <a:cubicBezTo>
                                  <a:pt x="1643680" y="39121"/>
                                  <a:pt x="1639258" y="41505"/>
                                  <a:pt x="1636020" y="44090"/>
                                </a:cubicBezTo>
                                <a:lnTo>
                                  <a:pt x="1645915" y="58892"/>
                                </a:lnTo>
                                <a:cubicBezTo>
                                  <a:pt x="1648379" y="57216"/>
                                  <a:pt x="1651397" y="55703"/>
                                  <a:pt x="1654989" y="54353"/>
                                </a:cubicBezTo>
                                <a:cubicBezTo>
                                  <a:pt x="1658561" y="53003"/>
                                  <a:pt x="1662983" y="52333"/>
                                  <a:pt x="1668246" y="52333"/>
                                </a:cubicBezTo>
                                <a:cubicBezTo>
                                  <a:pt x="1672162" y="52333"/>
                                  <a:pt x="1675657" y="53205"/>
                                  <a:pt x="1678742" y="54937"/>
                                </a:cubicBezTo>
                                <a:cubicBezTo>
                                  <a:pt x="1681818" y="56680"/>
                                  <a:pt x="1683355" y="59571"/>
                                  <a:pt x="1683355" y="63612"/>
                                </a:cubicBezTo>
                                <a:lnTo>
                                  <a:pt x="1683355" y="65287"/>
                                </a:lnTo>
                                <a:cubicBezTo>
                                  <a:pt x="1682457" y="65067"/>
                                  <a:pt x="1680586" y="64895"/>
                                  <a:pt x="1677730" y="64789"/>
                                </a:cubicBezTo>
                                <a:cubicBezTo>
                                  <a:pt x="1674874" y="64675"/>
                                  <a:pt x="1672047" y="64617"/>
                                  <a:pt x="1669258" y="64617"/>
                                </a:cubicBezTo>
                                <a:cubicBezTo>
                                  <a:pt x="1662429" y="64617"/>
                                  <a:pt x="1656269" y="65709"/>
                                  <a:pt x="1650786" y="67901"/>
                                </a:cubicBezTo>
                                <a:cubicBezTo>
                                  <a:pt x="1645304" y="70084"/>
                                  <a:pt x="1640968" y="73311"/>
                                  <a:pt x="1637778" y="77571"/>
                                </a:cubicBezTo>
                                <a:cubicBezTo>
                                  <a:pt x="1634588" y="81841"/>
                                  <a:pt x="1632993" y="87059"/>
                                  <a:pt x="1632993" y="93225"/>
                                </a:cubicBezTo>
                                <a:cubicBezTo>
                                  <a:pt x="1632993" y="99506"/>
                                  <a:pt x="1634444" y="104446"/>
                                  <a:pt x="1637357" y="108037"/>
                                </a:cubicBezTo>
                                <a:cubicBezTo>
                                  <a:pt x="1640270" y="111627"/>
                                  <a:pt x="1643766" y="114116"/>
                                  <a:pt x="1647854" y="115524"/>
                                </a:cubicBezTo>
                                <a:cubicBezTo>
                                  <a:pt x="1651932" y="116922"/>
                                  <a:pt x="1655820" y="117621"/>
                                  <a:pt x="1659516" y="117621"/>
                                </a:cubicBezTo>
                                <a:cubicBezTo>
                                  <a:pt x="1669812" y="117621"/>
                                  <a:pt x="1677758" y="114375"/>
                                  <a:pt x="1683355" y="107864"/>
                                </a:cubicBezTo>
                                <a:lnTo>
                                  <a:pt x="1684024" y="115265"/>
                                </a:lnTo>
                                <a:lnTo>
                                  <a:pt x="1706689" y="115265"/>
                                </a:lnTo>
                                <a:close/>
                                <a:moveTo>
                                  <a:pt x="1605801" y="94231"/>
                                </a:moveTo>
                                <a:cubicBezTo>
                                  <a:pt x="1603002" y="95916"/>
                                  <a:pt x="1599535" y="96758"/>
                                  <a:pt x="1595390" y="96758"/>
                                </a:cubicBezTo>
                                <a:cubicBezTo>
                                  <a:pt x="1591589" y="96758"/>
                                  <a:pt x="1588284" y="95724"/>
                                  <a:pt x="1585486" y="93646"/>
                                </a:cubicBezTo>
                                <a:cubicBezTo>
                                  <a:pt x="1582687" y="91569"/>
                                  <a:pt x="1580538" y="88936"/>
                                  <a:pt x="1579029" y="85738"/>
                                </a:cubicBezTo>
                                <a:cubicBezTo>
                                  <a:pt x="1577511" y="82540"/>
                                  <a:pt x="1576756" y="79199"/>
                                  <a:pt x="1576756" y="75723"/>
                                </a:cubicBezTo>
                                <a:cubicBezTo>
                                  <a:pt x="1576756" y="72018"/>
                                  <a:pt x="1577511" y="68571"/>
                                  <a:pt x="1579029" y="65373"/>
                                </a:cubicBezTo>
                                <a:cubicBezTo>
                                  <a:pt x="1580538" y="62176"/>
                                  <a:pt x="1582687" y="59600"/>
                                  <a:pt x="1585486" y="57637"/>
                                </a:cubicBezTo>
                                <a:cubicBezTo>
                                  <a:pt x="1588284" y="55675"/>
                                  <a:pt x="1591589" y="54689"/>
                                  <a:pt x="1595390" y="54689"/>
                                </a:cubicBezTo>
                                <a:cubicBezTo>
                                  <a:pt x="1599640" y="54689"/>
                                  <a:pt x="1603060" y="55474"/>
                                  <a:pt x="1605629" y="57044"/>
                                </a:cubicBezTo>
                                <a:cubicBezTo>
                                  <a:pt x="1608208" y="58614"/>
                                  <a:pt x="1610385" y="60414"/>
                                  <a:pt x="1612181" y="62434"/>
                                </a:cubicBezTo>
                                <a:lnTo>
                                  <a:pt x="1626784" y="46608"/>
                                </a:lnTo>
                                <a:cubicBezTo>
                                  <a:pt x="1623317" y="42682"/>
                                  <a:pt x="1618924" y="39542"/>
                                  <a:pt x="1613604" y="37187"/>
                                </a:cubicBezTo>
                                <a:cubicBezTo>
                                  <a:pt x="1608284" y="34831"/>
                                  <a:pt x="1602047" y="33654"/>
                                  <a:pt x="1594884" y="33654"/>
                                </a:cubicBezTo>
                                <a:cubicBezTo>
                                  <a:pt x="1586718" y="33654"/>
                                  <a:pt x="1579440" y="35530"/>
                                  <a:pt x="1573069" y="39293"/>
                                </a:cubicBezTo>
                                <a:cubicBezTo>
                                  <a:pt x="1566689" y="43056"/>
                                  <a:pt x="1561646" y="48101"/>
                                  <a:pt x="1557960" y="54440"/>
                                </a:cubicBezTo>
                                <a:cubicBezTo>
                                  <a:pt x="1554263" y="60778"/>
                                  <a:pt x="1552420" y="67872"/>
                                  <a:pt x="1552420" y="75723"/>
                                </a:cubicBezTo>
                                <a:cubicBezTo>
                                  <a:pt x="1552420" y="83909"/>
                                  <a:pt x="1554206" y="91176"/>
                                  <a:pt x="1557787" y="97514"/>
                                </a:cubicBezTo>
                                <a:cubicBezTo>
                                  <a:pt x="1561369" y="103853"/>
                                  <a:pt x="1566355" y="108850"/>
                                  <a:pt x="1572725" y="112489"/>
                                </a:cubicBezTo>
                                <a:cubicBezTo>
                                  <a:pt x="1579105" y="116137"/>
                                  <a:pt x="1586498" y="117965"/>
                                  <a:pt x="1594884" y="117965"/>
                                </a:cubicBezTo>
                                <a:cubicBezTo>
                                  <a:pt x="1602162" y="117965"/>
                                  <a:pt x="1608456" y="116673"/>
                                  <a:pt x="1613776" y="114088"/>
                                </a:cubicBezTo>
                                <a:cubicBezTo>
                                  <a:pt x="1619086" y="111512"/>
                                  <a:pt x="1623365" y="108429"/>
                                  <a:pt x="1626612" y="104839"/>
                                </a:cubicBezTo>
                                <a:lnTo>
                                  <a:pt x="1612515" y="89022"/>
                                </a:lnTo>
                                <a:cubicBezTo>
                                  <a:pt x="1610834" y="90812"/>
                                  <a:pt x="1608599" y="92555"/>
                                  <a:pt x="1605801" y="94231"/>
                                </a:cubicBezTo>
                                <a:moveTo>
                                  <a:pt x="1537482" y="36344"/>
                                </a:moveTo>
                                <a:lnTo>
                                  <a:pt x="1513308" y="36344"/>
                                </a:lnTo>
                                <a:lnTo>
                                  <a:pt x="1513308" y="115265"/>
                                </a:lnTo>
                                <a:lnTo>
                                  <a:pt x="1537482" y="115265"/>
                                </a:lnTo>
                                <a:lnTo>
                                  <a:pt x="1537482" y="36344"/>
                                </a:lnTo>
                                <a:close/>
                                <a:moveTo>
                                  <a:pt x="1538313" y="3025"/>
                                </a:moveTo>
                                <a:lnTo>
                                  <a:pt x="1512458" y="3025"/>
                                </a:lnTo>
                                <a:lnTo>
                                  <a:pt x="1512458" y="24730"/>
                                </a:lnTo>
                                <a:lnTo>
                                  <a:pt x="1538313" y="24730"/>
                                </a:lnTo>
                                <a:lnTo>
                                  <a:pt x="1538313" y="3025"/>
                                </a:lnTo>
                                <a:close/>
                                <a:moveTo>
                                  <a:pt x="1442468" y="115265"/>
                                </a:moveTo>
                                <a:lnTo>
                                  <a:pt x="1442468" y="72861"/>
                                </a:lnTo>
                                <a:cubicBezTo>
                                  <a:pt x="1442468" y="68265"/>
                                  <a:pt x="1443834" y="64225"/>
                                  <a:pt x="1446575" y="60749"/>
                                </a:cubicBezTo>
                                <a:cubicBezTo>
                                  <a:pt x="1449316" y="57274"/>
                                  <a:pt x="1453318" y="55531"/>
                                  <a:pt x="1458581" y="55531"/>
                                </a:cubicBezTo>
                                <a:cubicBezTo>
                                  <a:pt x="1462496" y="55531"/>
                                  <a:pt x="1465543" y="56824"/>
                                  <a:pt x="1467730" y="59399"/>
                                </a:cubicBezTo>
                                <a:cubicBezTo>
                                  <a:pt x="1469908" y="61984"/>
                                  <a:pt x="1471007" y="65460"/>
                                  <a:pt x="1471007" y="69835"/>
                                </a:cubicBezTo>
                                <a:lnTo>
                                  <a:pt x="1471007" y="115265"/>
                                </a:lnTo>
                                <a:lnTo>
                                  <a:pt x="1495180" y="115265"/>
                                </a:lnTo>
                                <a:lnTo>
                                  <a:pt x="1495180" y="66465"/>
                                </a:lnTo>
                                <a:cubicBezTo>
                                  <a:pt x="1495180" y="55924"/>
                                  <a:pt x="1492487" y="47958"/>
                                  <a:pt x="1487119" y="42577"/>
                                </a:cubicBezTo>
                                <a:cubicBezTo>
                                  <a:pt x="1481742" y="37187"/>
                                  <a:pt x="1474579" y="34496"/>
                                  <a:pt x="1465629" y="34496"/>
                                </a:cubicBezTo>
                                <a:cubicBezTo>
                                  <a:pt x="1461150" y="34496"/>
                                  <a:pt x="1456785" y="35454"/>
                                  <a:pt x="1452535" y="37359"/>
                                </a:cubicBezTo>
                                <a:cubicBezTo>
                                  <a:pt x="1448285" y="39264"/>
                                  <a:pt x="1444875" y="41792"/>
                                  <a:pt x="1442296" y="44932"/>
                                </a:cubicBezTo>
                                <a:lnTo>
                                  <a:pt x="1441627" y="36344"/>
                                </a:lnTo>
                                <a:lnTo>
                                  <a:pt x="1418457" y="36344"/>
                                </a:lnTo>
                                <a:lnTo>
                                  <a:pt x="1418457" y="115265"/>
                                </a:lnTo>
                                <a:lnTo>
                                  <a:pt x="1442468" y="115265"/>
                                </a:lnTo>
                                <a:close/>
                                <a:moveTo>
                                  <a:pt x="1331762" y="109214"/>
                                </a:moveTo>
                                <a:cubicBezTo>
                                  <a:pt x="1337072" y="114595"/>
                                  <a:pt x="1344207" y="117286"/>
                                  <a:pt x="1353166" y="117286"/>
                                </a:cubicBezTo>
                                <a:cubicBezTo>
                                  <a:pt x="1357750" y="117286"/>
                                  <a:pt x="1362144" y="116309"/>
                                  <a:pt x="1366336" y="114346"/>
                                </a:cubicBezTo>
                                <a:cubicBezTo>
                                  <a:pt x="1370539" y="112383"/>
                                  <a:pt x="1373920" y="109885"/>
                                  <a:pt x="1376499" y="106859"/>
                                </a:cubicBezTo>
                                <a:lnTo>
                                  <a:pt x="1377167" y="115265"/>
                                </a:lnTo>
                                <a:lnTo>
                                  <a:pt x="1400329" y="115265"/>
                                </a:lnTo>
                                <a:lnTo>
                                  <a:pt x="1400329" y="36344"/>
                                </a:lnTo>
                                <a:lnTo>
                                  <a:pt x="1376327" y="36344"/>
                                </a:lnTo>
                                <a:lnTo>
                                  <a:pt x="1376327" y="78921"/>
                                </a:lnTo>
                                <a:cubicBezTo>
                                  <a:pt x="1376327" y="83412"/>
                                  <a:pt x="1374980" y="87423"/>
                                  <a:pt x="1372296" y="90956"/>
                                </a:cubicBezTo>
                                <a:cubicBezTo>
                                  <a:pt x="1369613" y="94489"/>
                                  <a:pt x="1365811" y="96251"/>
                                  <a:pt x="1360883" y="96251"/>
                                </a:cubicBezTo>
                                <a:cubicBezTo>
                                  <a:pt x="1356633" y="96251"/>
                                  <a:pt x="1353414" y="94968"/>
                                  <a:pt x="1351227" y="92383"/>
                                </a:cubicBezTo>
                                <a:cubicBezTo>
                                  <a:pt x="1349049" y="89807"/>
                                  <a:pt x="1347960" y="86274"/>
                                  <a:pt x="1347960" y="81784"/>
                                </a:cubicBezTo>
                                <a:lnTo>
                                  <a:pt x="1347960" y="36344"/>
                                </a:lnTo>
                                <a:lnTo>
                                  <a:pt x="1323786" y="36344"/>
                                </a:lnTo>
                                <a:lnTo>
                                  <a:pt x="1323786" y="85317"/>
                                </a:lnTo>
                                <a:cubicBezTo>
                                  <a:pt x="1323786" y="95858"/>
                                  <a:pt x="1326442" y="103824"/>
                                  <a:pt x="1331762" y="109214"/>
                                </a:cubicBezTo>
                                <a:moveTo>
                                  <a:pt x="1203424" y="115265"/>
                                </a:moveTo>
                                <a:lnTo>
                                  <a:pt x="1203424" y="72861"/>
                                </a:lnTo>
                                <a:cubicBezTo>
                                  <a:pt x="1203424" y="67815"/>
                                  <a:pt x="1204876" y="63669"/>
                                  <a:pt x="1207789" y="60414"/>
                                </a:cubicBezTo>
                                <a:cubicBezTo>
                                  <a:pt x="1210702" y="57159"/>
                                  <a:pt x="1214389" y="55531"/>
                                  <a:pt x="1218868" y="55531"/>
                                </a:cubicBezTo>
                                <a:cubicBezTo>
                                  <a:pt x="1223004" y="55531"/>
                                  <a:pt x="1226117" y="56852"/>
                                  <a:pt x="1228190" y="59485"/>
                                </a:cubicBezTo>
                                <a:cubicBezTo>
                                  <a:pt x="1230253" y="62118"/>
                                  <a:pt x="1231294" y="65737"/>
                                  <a:pt x="1231294" y="70343"/>
                                </a:cubicBezTo>
                                <a:lnTo>
                                  <a:pt x="1231294" y="115265"/>
                                </a:lnTo>
                                <a:lnTo>
                                  <a:pt x="1254627" y="115265"/>
                                </a:lnTo>
                                <a:lnTo>
                                  <a:pt x="1254627" y="72861"/>
                                </a:lnTo>
                                <a:cubicBezTo>
                                  <a:pt x="1254627" y="67815"/>
                                  <a:pt x="1256050" y="63669"/>
                                  <a:pt x="1258906" y="60414"/>
                                </a:cubicBezTo>
                                <a:cubicBezTo>
                                  <a:pt x="1261762" y="57159"/>
                                  <a:pt x="1265477" y="55531"/>
                                  <a:pt x="1270071" y="55531"/>
                                </a:cubicBezTo>
                                <a:cubicBezTo>
                                  <a:pt x="1274207" y="55531"/>
                                  <a:pt x="1277311" y="56852"/>
                                  <a:pt x="1279384" y="59485"/>
                                </a:cubicBezTo>
                                <a:cubicBezTo>
                                  <a:pt x="1281456" y="62118"/>
                                  <a:pt x="1282488" y="65737"/>
                                  <a:pt x="1282488" y="70343"/>
                                </a:cubicBezTo>
                                <a:lnTo>
                                  <a:pt x="1282488" y="115265"/>
                                </a:lnTo>
                                <a:lnTo>
                                  <a:pt x="1306662" y="115265"/>
                                </a:lnTo>
                                <a:lnTo>
                                  <a:pt x="1306662" y="66465"/>
                                </a:lnTo>
                                <a:cubicBezTo>
                                  <a:pt x="1306662" y="56709"/>
                                  <a:pt x="1303978" y="48944"/>
                                  <a:pt x="1298610" y="43161"/>
                                </a:cubicBezTo>
                                <a:cubicBezTo>
                                  <a:pt x="1293233" y="37388"/>
                                  <a:pt x="1285563" y="34496"/>
                                  <a:pt x="1275611" y="34496"/>
                                </a:cubicBezTo>
                                <a:cubicBezTo>
                                  <a:pt x="1270568" y="34496"/>
                                  <a:pt x="1265735" y="35454"/>
                                  <a:pt x="1261084" y="37359"/>
                                </a:cubicBezTo>
                                <a:cubicBezTo>
                                  <a:pt x="1256442" y="39264"/>
                                  <a:pt x="1252497" y="41955"/>
                                  <a:pt x="1249250" y="45430"/>
                                </a:cubicBezTo>
                                <a:cubicBezTo>
                                  <a:pt x="1247464" y="42855"/>
                                  <a:pt x="1244723" y="40385"/>
                                  <a:pt x="1241027" y="38029"/>
                                </a:cubicBezTo>
                                <a:cubicBezTo>
                                  <a:pt x="1237330" y="35674"/>
                                  <a:pt x="1232354" y="34496"/>
                                  <a:pt x="1226089" y="34496"/>
                                </a:cubicBezTo>
                                <a:cubicBezTo>
                                  <a:pt x="1220941" y="34496"/>
                                  <a:pt x="1216461" y="35502"/>
                                  <a:pt x="1212660" y="37522"/>
                                </a:cubicBezTo>
                                <a:cubicBezTo>
                                  <a:pt x="1208849" y="39542"/>
                                  <a:pt x="1205716" y="42070"/>
                                  <a:pt x="1203262" y="45095"/>
                                </a:cubicBezTo>
                                <a:lnTo>
                                  <a:pt x="1202421" y="36344"/>
                                </a:lnTo>
                                <a:lnTo>
                                  <a:pt x="1179250" y="36344"/>
                                </a:lnTo>
                                <a:lnTo>
                                  <a:pt x="1179250" y="115265"/>
                                </a:lnTo>
                                <a:lnTo>
                                  <a:pt x="1203424" y="115265"/>
                                </a:lnTo>
                                <a:close/>
                                <a:moveTo>
                                  <a:pt x="1058554" y="115265"/>
                                </a:moveTo>
                                <a:lnTo>
                                  <a:pt x="1058554" y="72861"/>
                                </a:lnTo>
                                <a:cubicBezTo>
                                  <a:pt x="1058554" y="67815"/>
                                  <a:pt x="1060015" y="63669"/>
                                  <a:pt x="1062918" y="60414"/>
                                </a:cubicBezTo>
                                <a:cubicBezTo>
                                  <a:pt x="1065832" y="57159"/>
                                  <a:pt x="1069528" y="55531"/>
                                  <a:pt x="1073998" y="55531"/>
                                </a:cubicBezTo>
                                <a:cubicBezTo>
                                  <a:pt x="1078143" y="55531"/>
                                  <a:pt x="1081247" y="56852"/>
                                  <a:pt x="1083320" y="59485"/>
                                </a:cubicBezTo>
                                <a:cubicBezTo>
                                  <a:pt x="1085392" y="62118"/>
                                  <a:pt x="1086424" y="65737"/>
                                  <a:pt x="1086424" y="70343"/>
                                </a:cubicBezTo>
                                <a:lnTo>
                                  <a:pt x="1086424" y="115265"/>
                                </a:lnTo>
                                <a:lnTo>
                                  <a:pt x="1109757" y="115265"/>
                                </a:lnTo>
                                <a:lnTo>
                                  <a:pt x="1109757" y="72861"/>
                                </a:lnTo>
                                <a:cubicBezTo>
                                  <a:pt x="1109757" y="67815"/>
                                  <a:pt x="1111180" y="63669"/>
                                  <a:pt x="1114036" y="60414"/>
                                </a:cubicBezTo>
                                <a:cubicBezTo>
                                  <a:pt x="1116892" y="57159"/>
                                  <a:pt x="1120607" y="55531"/>
                                  <a:pt x="1125201" y="55531"/>
                                </a:cubicBezTo>
                                <a:cubicBezTo>
                                  <a:pt x="1129337" y="55531"/>
                                  <a:pt x="1132441" y="56852"/>
                                  <a:pt x="1134513" y="59485"/>
                                </a:cubicBezTo>
                                <a:cubicBezTo>
                                  <a:pt x="1136586" y="62118"/>
                                  <a:pt x="1137627" y="65737"/>
                                  <a:pt x="1137627" y="70343"/>
                                </a:cubicBezTo>
                                <a:lnTo>
                                  <a:pt x="1137627" y="115265"/>
                                </a:lnTo>
                                <a:lnTo>
                                  <a:pt x="1161801" y="115265"/>
                                </a:lnTo>
                                <a:lnTo>
                                  <a:pt x="1161801" y="66465"/>
                                </a:lnTo>
                                <a:cubicBezTo>
                                  <a:pt x="1161801" y="56709"/>
                                  <a:pt x="1159107" y="48944"/>
                                  <a:pt x="1153740" y="43161"/>
                                </a:cubicBezTo>
                                <a:cubicBezTo>
                                  <a:pt x="1148362" y="37388"/>
                                  <a:pt x="1140702" y="34496"/>
                                  <a:pt x="1130741" y="34496"/>
                                </a:cubicBezTo>
                                <a:cubicBezTo>
                                  <a:pt x="1125707" y="34496"/>
                                  <a:pt x="1120865" y="35454"/>
                                  <a:pt x="1116223" y="37359"/>
                                </a:cubicBezTo>
                                <a:cubicBezTo>
                                  <a:pt x="1111572" y="39264"/>
                                  <a:pt x="1107627" y="41955"/>
                                  <a:pt x="1104389" y="45430"/>
                                </a:cubicBezTo>
                                <a:cubicBezTo>
                                  <a:pt x="1102594" y="42855"/>
                                  <a:pt x="1099852" y="40385"/>
                                  <a:pt x="1096156" y="38029"/>
                                </a:cubicBezTo>
                                <a:cubicBezTo>
                                  <a:pt x="1092469" y="35674"/>
                                  <a:pt x="1087484" y="34496"/>
                                  <a:pt x="1081218" y="34496"/>
                                </a:cubicBezTo>
                                <a:cubicBezTo>
                                  <a:pt x="1076070" y="34496"/>
                                  <a:pt x="1071591" y="35502"/>
                                  <a:pt x="1067789" y="37522"/>
                                </a:cubicBezTo>
                                <a:cubicBezTo>
                                  <a:pt x="1063988" y="39542"/>
                                  <a:pt x="1060846" y="42070"/>
                                  <a:pt x="1058391" y="45095"/>
                                </a:cubicBezTo>
                                <a:lnTo>
                                  <a:pt x="1057551" y="36344"/>
                                </a:lnTo>
                                <a:lnTo>
                                  <a:pt x="1034380" y="36344"/>
                                </a:lnTo>
                                <a:lnTo>
                                  <a:pt x="1034380" y="115265"/>
                                </a:lnTo>
                                <a:lnTo>
                                  <a:pt x="1058554" y="115265"/>
                                </a:lnTo>
                                <a:close/>
                                <a:moveTo>
                                  <a:pt x="967656" y="93895"/>
                                </a:moveTo>
                                <a:cubicBezTo>
                                  <a:pt x="964810" y="91875"/>
                                  <a:pt x="962651" y="89242"/>
                                  <a:pt x="961200" y="85987"/>
                                </a:cubicBezTo>
                                <a:cubicBezTo>
                                  <a:pt x="959738" y="82732"/>
                                  <a:pt x="959012" y="79314"/>
                                  <a:pt x="959012" y="75723"/>
                                </a:cubicBezTo>
                                <a:cubicBezTo>
                                  <a:pt x="959012" y="72133"/>
                                  <a:pt x="959738" y="68744"/>
                                  <a:pt x="961200" y="65546"/>
                                </a:cubicBezTo>
                                <a:cubicBezTo>
                                  <a:pt x="962651" y="62348"/>
                                  <a:pt x="964810" y="59734"/>
                                  <a:pt x="967656" y="57714"/>
                                </a:cubicBezTo>
                                <a:cubicBezTo>
                                  <a:pt x="970512" y="55703"/>
                                  <a:pt x="973950" y="54689"/>
                                  <a:pt x="977981" y="54689"/>
                                </a:cubicBezTo>
                                <a:cubicBezTo>
                                  <a:pt x="982126" y="54689"/>
                                  <a:pt x="985564" y="55703"/>
                                  <a:pt x="988306" y="57714"/>
                                </a:cubicBezTo>
                                <a:cubicBezTo>
                                  <a:pt x="991047" y="59734"/>
                                  <a:pt x="993148" y="62348"/>
                                  <a:pt x="994600" y="65546"/>
                                </a:cubicBezTo>
                                <a:cubicBezTo>
                                  <a:pt x="996051" y="68744"/>
                                  <a:pt x="996787" y="72133"/>
                                  <a:pt x="996787" y="75723"/>
                                </a:cubicBezTo>
                                <a:cubicBezTo>
                                  <a:pt x="996787" y="79314"/>
                                  <a:pt x="996051" y="82732"/>
                                  <a:pt x="994600" y="85987"/>
                                </a:cubicBezTo>
                                <a:cubicBezTo>
                                  <a:pt x="993148" y="89242"/>
                                  <a:pt x="991047" y="91875"/>
                                  <a:pt x="988306" y="93895"/>
                                </a:cubicBezTo>
                                <a:cubicBezTo>
                                  <a:pt x="985564" y="95916"/>
                                  <a:pt x="982126" y="96930"/>
                                  <a:pt x="977981" y="96930"/>
                                </a:cubicBezTo>
                                <a:cubicBezTo>
                                  <a:pt x="973950" y="96930"/>
                                  <a:pt x="970512" y="95916"/>
                                  <a:pt x="967656" y="93895"/>
                                </a:cubicBezTo>
                                <a:moveTo>
                                  <a:pt x="941056" y="96930"/>
                                </a:moveTo>
                                <a:cubicBezTo>
                                  <a:pt x="944629" y="103317"/>
                                  <a:pt x="949586" y="108429"/>
                                  <a:pt x="955908" y="112240"/>
                                </a:cubicBezTo>
                                <a:cubicBezTo>
                                  <a:pt x="962231" y="116050"/>
                                  <a:pt x="969586" y="117965"/>
                                  <a:pt x="977981" y="117965"/>
                                </a:cubicBezTo>
                                <a:cubicBezTo>
                                  <a:pt x="986376" y="117965"/>
                                  <a:pt x="993731" y="116050"/>
                                  <a:pt x="1000053" y="112240"/>
                                </a:cubicBezTo>
                                <a:cubicBezTo>
                                  <a:pt x="1006376" y="108429"/>
                                  <a:pt x="1011305" y="103317"/>
                                  <a:pt x="1014829" y="96930"/>
                                </a:cubicBezTo>
                                <a:cubicBezTo>
                                  <a:pt x="1018353" y="90535"/>
                                  <a:pt x="1020120" y="83469"/>
                                  <a:pt x="1020120" y="75723"/>
                                </a:cubicBezTo>
                                <a:cubicBezTo>
                                  <a:pt x="1020120" y="67987"/>
                                  <a:pt x="1018353" y="60912"/>
                                  <a:pt x="1014829" y="54516"/>
                                </a:cubicBezTo>
                                <a:cubicBezTo>
                                  <a:pt x="1011305" y="48130"/>
                                  <a:pt x="1006376" y="43056"/>
                                  <a:pt x="1000053" y="39293"/>
                                </a:cubicBezTo>
                                <a:cubicBezTo>
                                  <a:pt x="993731" y="35530"/>
                                  <a:pt x="986376" y="33654"/>
                                  <a:pt x="977981" y="33654"/>
                                </a:cubicBezTo>
                                <a:cubicBezTo>
                                  <a:pt x="969586" y="33654"/>
                                  <a:pt x="962231" y="35530"/>
                                  <a:pt x="955908" y="39293"/>
                                </a:cubicBezTo>
                                <a:cubicBezTo>
                                  <a:pt x="949586" y="43056"/>
                                  <a:pt x="944629" y="48130"/>
                                  <a:pt x="941056" y="54516"/>
                                </a:cubicBezTo>
                                <a:cubicBezTo>
                                  <a:pt x="937465" y="60912"/>
                                  <a:pt x="935679" y="67987"/>
                                  <a:pt x="935679" y="75723"/>
                                </a:cubicBezTo>
                                <a:cubicBezTo>
                                  <a:pt x="935679" y="83469"/>
                                  <a:pt x="937465" y="90535"/>
                                  <a:pt x="941056" y="96930"/>
                                </a:cubicBezTo>
                                <a:moveTo>
                                  <a:pt x="909825" y="94231"/>
                                </a:moveTo>
                                <a:cubicBezTo>
                                  <a:pt x="907026" y="95916"/>
                                  <a:pt x="903559" y="96758"/>
                                  <a:pt x="899423" y="96758"/>
                                </a:cubicBezTo>
                                <a:cubicBezTo>
                                  <a:pt x="895612" y="96758"/>
                                  <a:pt x="892318" y="95724"/>
                                  <a:pt x="889519" y="93646"/>
                                </a:cubicBezTo>
                                <a:cubicBezTo>
                                  <a:pt x="886720" y="91569"/>
                                  <a:pt x="884562" y="88936"/>
                                  <a:pt x="883053" y="85738"/>
                                </a:cubicBezTo>
                                <a:cubicBezTo>
                                  <a:pt x="881544" y="82540"/>
                                  <a:pt x="880789" y="79199"/>
                                  <a:pt x="880789" y="75723"/>
                                </a:cubicBezTo>
                                <a:cubicBezTo>
                                  <a:pt x="880789" y="72018"/>
                                  <a:pt x="881544" y="68571"/>
                                  <a:pt x="883053" y="65373"/>
                                </a:cubicBezTo>
                                <a:cubicBezTo>
                                  <a:pt x="884562" y="62176"/>
                                  <a:pt x="886720" y="59600"/>
                                  <a:pt x="889519" y="57637"/>
                                </a:cubicBezTo>
                                <a:cubicBezTo>
                                  <a:pt x="892318" y="55675"/>
                                  <a:pt x="895612" y="54689"/>
                                  <a:pt x="899423" y="54689"/>
                                </a:cubicBezTo>
                                <a:cubicBezTo>
                                  <a:pt x="903674" y="54689"/>
                                  <a:pt x="907083" y="55474"/>
                                  <a:pt x="909662" y="57044"/>
                                </a:cubicBezTo>
                                <a:cubicBezTo>
                                  <a:pt x="912231" y="58614"/>
                                  <a:pt x="914419" y="60414"/>
                                  <a:pt x="916205" y="62434"/>
                                </a:cubicBezTo>
                                <a:lnTo>
                                  <a:pt x="930808" y="46608"/>
                                </a:lnTo>
                                <a:cubicBezTo>
                                  <a:pt x="927341" y="42682"/>
                                  <a:pt x="922948" y="39542"/>
                                  <a:pt x="917637" y="37187"/>
                                </a:cubicBezTo>
                                <a:cubicBezTo>
                                  <a:pt x="912317" y="34831"/>
                                  <a:pt x="906080" y="33654"/>
                                  <a:pt x="898917" y="33654"/>
                                </a:cubicBezTo>
                                <a:cubicBezTo>
                                  <a:pt x="890751" y="33654"/>
                                  <a:pt x="883473" y="35530"/>
                                  <a:pt x="877093" y="39293"/>
                                </a:cubicBezTo>
                                <a:cubicBezTo>
                                  <a:pt x="870713" y="43056"/>
                                  <a:pt x="865680" y="48101"/>
                                  <a:pt x="861983" y="54440"/>
                                </a:cubicBezTo>
                                <a:cubicBezTo>
                                  <a:pt x="858297" y="60778"/>
                                  <a:pt x="856444" y="67872"/>
                                  <a:pt x="856444" y="75723"/>
                                </a:cubicBezTo>
                                <a:cubicBezTo>
                                  <a:pt x="856444" y="83909"/>
                                  <a:pt x="858239" y="91176"/>
                                  <a:pt x="861821" y="97514"/>
                                </a:cubicBezTo>
                                <a:cubicBezTo>
                                  <a:pt x="865403" y="103853"/>
                                  <a:pt x="870379" y="108850"/>
                                  <a:pt x="876759" y="112489"/>
                                </a:cubicBezTo>
                                <a:cubicBezTo>
                                  <a:pt x="883139" y="116137"/>
                                  <a:pt x="890522" y="117965"/>
                                  <a:pt x="898917" y="117965"/>
                                </a:cubicBezTo>
                                <a:cubicBezTo>
                                  <a:pt x="906195" y="117965"/>
                                  <a:pt x="912489" y="116673"/>
                                  <a:pt x="917800" y="114088"/>
                                </a:cubicBezTo>
                                <a:cubicBezTo>
                                  <a:pt x="923120" y="111512"/>
                                  <a:pt x="927398" y="108429"/>
                                  <a:pt x="930646" y="104839"/>
                                </a:cubicBezTo>
                                <a:lnTo>
                                  <a:pt x="916549" y="89022"/>
                                </a:lnTo>
                                <a:cubicBezTo>
                                  <a:pt x="914868" y="90812"/>
                                  <a:pt x="912623" y="92555"/>
                                  <a:pt x="909825" y="94231"/>
                                </a:cubicBezTo>
                                <a:moveTo>
                                  <a:pt x="761105" y="94910"/>
                                </a:moveTo>
                                <a:cubicBezTo>
                                  <a:pt x="758641" y="96145"/>
                                  <a:pt x="755785" y="96758"/>
                                  <a:pt x="752538" y="96758"/>
                                </a:cubicBezTo>
                                <a:cubicBezTo>
                                  <a:pt x="747838" y="96758"/>
                                  <a:pt x="744114" y="95523"/>
                                  <a:pt x="741372" y="93053"/>
                                </a:cubicBezTo>
                                <a:cubicBezTo>
                                  <a:pt x="738631" y="90592"/>
                                  <a:pt x="737266" y="87337"/>
                                  <a:pt x="737266" y="83297"/>
                                </a:cubicBezTo>
                                <a:cubicBezTo>
                                  <a:pt x="737266" y="80041"/>
                                  <a:pt x="738049" y="77016"/>
                                  <a:pt x="739615" y="74211"/>
                                </a:cubicBezTo>
                                <a:cubicBezTo>
                                  <a:pt x="741181" y="71405"/>
                                  <a:pt x="743980" y="68543"/>
                                  <a:pt x="748010" y="65622"/>
                                </a:cubicBezTo>
                                <a:lnTo>
                                  <a:pt x="768488" y="89692"/>
                                </a:lnTo>
                                <a:cubicBezTo>
                                  <a:pt x="766024" y="91933"/>
                                  <a:pt x="763560" y="93675"/>
                                  <a:pt x="761105" y="94910"/>
                                </a:cubicBezTo>
                                <a:moveTo>
                                  <a:pt x="819519" y="115265"/>
                                </a:moveTo>
                                <a:lnTo>
                                  <a:pt x="798364" y="90200"/>
                                </a:lnTo>
                                <a:lnTo>
                                  <a:pt x="815661" y="70505"/>
                                </a:lnTo>
                                <a:lnTo>
                                  <a:pt x="799376" y="56201"/>
                                </a:lnTo>
                                <a:lnTo>
                                  <a:pt x="784266" y="73540"/>
                                </a:lnTo>
                                <a:lnTo>
                                  <a:pt x="758077" y="42405"/>
                                </a:lnTo>
                                <a:cubicBezTo>
                                  <a:pt x="756511" y="40499"/>
                                  <a:pt x="755145" y="38508"/>
                                  <a:pt x="753970" y="36430"/>
                                </a:cubicBezTo>
                                <a:cubicBezTo>
                                  <a:pt x="752796" y="34353"/>
                                  <a:pt x="752203" y="32198"/>
                                  <a:pt x="752203" y="29949"/>
                                </a:cubicBezTo>
                                <a:cubicBezTo>
                                  <a:pt x="752203" y="27038"/>
                                  <a:pt x="753235" y="24596"/>
                                  <a:pt x="755307" y="22634"/>
                                </a:cubicBezTo>
                                <a:cubicBezTo>
                                  <a:pt x="757380" y="20671"/>
                                  <a:pt x="760093" y="19685"/>
                                  <a:pt x="763455" y="19685"/>
                                </a:cubicBezTo>
                                <a:cubicBezTo>
                                  <a:pt x="766024" y="19685"/>
                                  <a:pt x="768431" y="20470"/>
                                  <a:pt x="770666" y="22040"/>
                                </a:cubicBezTo>
                                <a:cubicBezTo>
                                  <a:pt x="772910" y="23620"/>
                                  <a:pt x="774925" y="26310"/>
                                  <a:pt x="776711" y="30121"/>
                                </a:cubicBezTo>
                                <a:lnTo>
                                  <a:pt x="793836" y="19522"/>
                                </a:lnTo>
                                <a:cubicBezTo>
                                  <a:pt x="791258" y="14132"/>
                                  <a:pt x="787428" y="9536"/>
                                  <a:pt x="782337" y="5725"/>
                                </a:cubicBezTo>
                                <a:cubicBezTo>
                                  <a:pt x="777246" y="1905"/>
                                  <a:pt x="770608" y="0"/>
                                  <a:pt x="762442" y="0"/>
                                </a:cubicBezTo>
                                <a:cubicBezTo>
                                  <a:pt x="755508" y="0"/>
                                  <a:pt x="749462" y="1321"/>
                                  <a:pt x="744314" y="3954"/>
                                </a:cubicBezTo>
                                <a:cubicBezTo>
                                  <a:pt x="739166" y="6587"/>
                                  <a:pt x="735193" y="10120"/>
                                  <a:pt x="732394" y="14553"/>
                                </a:cubicBezTo>
                                <a:cubicBezTo>
                                  <a:pt x="729596" y="18986"/>
                                  <a:pt x="728202" y="23898"/>
                                  <a:pt x="728202" y="29278"/>
                                </a:cubicBezTo>
                                <a:cubicBezTo>
                                  <a:pt x="728202" y="32534"/>
                                  <a:pt x="728813" y="35980"/>
                                  <a:pt x="730045" y="39628"/>
                                </a:cubicBezTo>
                                <a:cubicBezTo>
                                  <a:pt x="731277" y="43276"/>
                                  <a:pt x="733120" y="46838"/>
                                  <a:pt x="735585" y="50313"/>
                                </a:cubicBezTo>
                                <a:cubicBezTo>
                                  <a:pt x="727972" y="55024"/>
                                  <a:pt x="722404" y="60385"/>
                                  <a:pt x="718880" y="66388"/>
                                </a:cubicBezTo>
                                <a:cubicBezTo>
                                  <a:pt x="715355" y="72391"/>
                                  <a:pt x="713598" y="78701"/>
                                  <a:pt x="713598" y="85317"/>
                                </a:cubicBezTo>
                                <a:cubicBezTo>
                                  <a:pt x="713598" y="91712"/>
                                  <a:pt x="715136" y="97352"/>
                                  <a:pt x="718211" y="102225"/>
                                </a:cubicBezTo>
                                <a:cubicBezTo>
                                  <a:pt x="721287" y="107108"/>
                                  <a:pt x="725594" y="110947"/>
                                  <a:pt x="731134" y="113753"/>
                                </a:cubicBezTo>
                                <a:cubicBezTo>
                                  <a:pt x="736673" y="116558"/>
                                  <a:pt x="743139" y="117965"/>
                                  <a:pt x="750522" y="117965"/>
                                </a:cubicBezTo>
                                <a:cubicBezTo>
                                  <a:pt x="756683" y="117965"/>
                                  <a:pt x="762222" y="117008"/>
                                  <a:pt x="767141" y="115103"/>
                                </a:cubicBezTo>
                                <a:cubicBezTo>
                                  <a:pt x="772070" y="113197"/>
                                  <a:pt x="776988" y="110162"/>
                                  <a:pt x="781917" y="106016"/>
                                </a:cubicBezTo>
                                <a:lnTo>
                                  <a:pt x="789806" y="115265"/>
                                </a:lnTo>
                                <a:lnTo>
                                  <a:pt x="819519" y="115265"/>
                                </a:lnTo>
                                <a:close/>
                                <a:moveTo>
                                  <a:pt x="619510" y="60663"/>
                                </a:moveTo>
                                <a:cubicBezTo>
                                  <a:pt x="620790" y="58365"/>
                                  <a:pt x="622701" y="56431"/>
                                  <a:pt x="625212" y="54861"/>
                                </a:cubicBezTo>
                                <a:cubicBezTo>
                                  <a:pt x="627734" y="53291"/>
                                  <a:pt x="630838" y="52506"/>
                                  <a:pt x="634534" y="52506"/>
                                </a:cubicBezTo>
                                <a:cubicBezTo>
                                  <a:pt x="638221" y="52506"/>
                                  <a:pt x="641268" y="53291"/>
                                  <a:pt x="643684" y="54861"/>
                                </a:cubicBezTo>
                                <a:cubicBezTo>
                                  <a:pt x="646081" y="56431"/>
                                  <a:pt x="647877" y="58365"/>
                                  <a:pt x="649052" y="60663"/>
                                </a:cubicBezTo>
                                <a:cubicBezTo>
                                  <a:pt x="650227" y="62961"/>
                                  <a:pt x="650809" y="65239"/>
                                  <a:pt x="650809" y="67480"/>
                                </a:cubicBezTo>
                                <a:lnTo>
                                  <a:pt x="617572" y="67480"/>
                                </a:lnTo>
                                <a:cubicBezTo>
                                  <a:pt x="617572" y="65239"/>
                                  <a:pt x="618221" y="62961"/>
                                  <a:pt x="619510" y="60663"/>
                                </a:cubicBezTo>
                                <a:moveTo>
                                  <a:pt x="653503" y="96174"/>
                                </a:moveTo>
                                <a:cubicBezTo>
                                  <a:pt x="649577" y="98022"/>
                                  <a:pt x="644486" y="98951"/>
                                  <a:pt x="638221" y="98951"/>
                                </a:cubicBezTo>
                                <a:cubicBezTo>
                                  <a:pt x="631956" y="98951"/>
                                  <a:pt x="626979" y="97323"/>
                                  <a:pt x="623283" y="94068"/>
                                </a:cubicBezTo>
                                <a:cubicBezTo>
                                  <a:pt x="619587" y="90812"/>
                                  <a:pt x="617686" y="87107"/>
                                  <a:pt x="617572" y="82962"/>
                                </a:cubicBezTo>
                                <a:lnTo>
                                  <a:pt x="673646" y="82962"/>
                                </a:lnTo>
                                <a:lnTo>
                                  <a:pt x="673646" y="78921"/>
                                </a:lnTo>
                                <a:cubicBezTo>
                                  <a:pt x="673646" y="70065"/>
                                  <a:pt x="672156" y="62233"/>
                                  <a:pt x="669195" y="55445"/>
                                </a:cubicBezTo>
                                <a:cubicBezTo>
                                  <a:pt x="666225" y="48657"/>
                                  <a:pt x="661860" y="43333"/>
                                  <a:pt x="656101" y="39456"/>
                                </a:cubicBezTo>
                                <a:cubicBezTo>
                                  <a:pt x="650341" y="35588"/>
                                  <a:pt x="643207" y="33654"/>
                                  <a:pt x="634697" y="33654"/>
                                </a:cubicBezTo>
                                <a:cubicBezTo>
                                  <a:pt x="626196" y="33654"/>
                                  <a:pt x="618890" y="35588"/>
                                  <a:pt x="612796" y="39456"/>
                                </a:cubicBezTo>
                                <a:cubicBezTo>
                                  <a:pt x="606693" y="43333"/>
                                  <a:pt x="602051" y="48465"/>
                                  <a:pt x="598861" y="54861"/>
                                </a:cubicBezTo>
                                <a:cubicBezTo>
                                  <a:pt x="595671" y="61257"/>
                                  <a:pt x="594076" y="68150"/>
                                  <a:pt x="594076" y="75551"/>
                                </a:cubicBezTo>
                                <a:cubicBezTo>
                                  <a:pt x="594076" y="83862"/>
                                  <a:pt x="595805" y="91205"/>
                                  <a:pt x="599281" y="97601"/>
                                </a:cubicBezTo>
                                <a:cubicBezTo>
                                  <a:pt x="602748" y="103996"/>
                                  <a:pt x="607724" y="108985"/>
                                  <a:pt x="614219" y="112575"/>
                                </a:cubicBezTo>
                                <a:cubicBezTo>
                                  <a:pt x="620704" y="116165"/>
                                  <a:pt x="628431" y="117965"/>
                                  <a:pt x="637381" y="117965"/>
                                </a:cubicBezTo>
                                <a:cubicBezTo>
                                  <a:pt x="644210" y="117965"/>
                                  <a:pt x="649978" y="117171"/>
                                  <a:pt x="654677" y="115610"/>
                                </a:cubicBezTo>
                                <a:cubicBezTo>
                                  <a:pt x="659377" y="114040"/>
                                  <a:pt x="663149" y="112355"/>
                                  <a:pt x="666005" y="110555"/>
                                </a:cubicBezTo>
                                <a:cubicBezTo>
                                  <a:pt x="668861" y="108764"/>
                                  <a:pt x="670847" y="107472"/>
                                  <a:pt x="671965" y="106687"/>
                                </a:cubicBezTo>
                                <a:lnTo>
                                  <a:pt x="662060" y="91377"/>
                                </a:lnTo>
                                <a:cubicBezTo>
                                  <a:pt x="660274" y="92718"/>
                                  <a:pt x="657419" y="94317"/>
                                  <a:pt x="653503" y="96174"/>
                                </a:cubicBezTo>
                                <a:moveTo>
                                  <a:pt x="579138" y="36344"/>
                                </a:moveTo>
                                <a:lnTo>
                                  <a:pt x="554964" y="36344"/>
                                </a:lnTo>
                                <a:lnTo>
                                  <a:pt x="554964" y="115265"/>
                                </a:lnTo>
                                <a:lnTo>
                                  <a:pt x="579138" y="115265"/>
                                </a:lnTo>
                                <a:lnTo>
                                  <a:pt x="579138" y="36344"/>
                                </a:lnTo>
                                <a:close/>
                                <a:moveTo>
                                  <a:pt x="579979" y="3025"/>
                                </a:moveTo>
                                <a:lnTo>
                                  <a:pt x="554124" y="3025"/>
                                </a:lnTo>
                                <a:lnTo>
                                  <a:pt x="554124" y="24730"/>
                                </a:lnTo>
                                <a:lnTo>
                                  <a:pt x="579979" y="24730"/>
                                </a:lnTo>
                                <a:lnTo>
                                  <a:pt x="579979" y="3025"/>
                                </a:lnTo>
                                <a:close/>
                                <a:moveTo>
                                  <a:pt x="508460" y="91454"/>
                                </a:moveTo>
                                <a:cubicBezTo>
                                  <a:pt x="505776" y="93867"/>
                                  <a:pt x="501975" y="95073"/>
                                  <a:pt x="497047" y="95073"/>
                                </a:cubicBezTo>
                                <a:cubicBezTo>
                                  <a:pt x="491899" y="95073"/>
                                  <a:pt x="487926" y="93369"/>
                                  <a:pt x="485127" y="89941"/>
                                </a:cubicBezTo>
                                <a:cubicBezTo>
                                  <a:pt x="482329" y="86523"/>
                                  <a:pt x="480934" y="82004"/>
                                  <a:pt x="480934" y="76394"/>
                                </a:cubicBezTo>
                                <a:cubicBezTo>
                                  <a:pt x="480934" y="70448"/>
                                  <a:pt x="482644" y="65345"/>
                                  <a:pt x="486054" y="61084"/>
                                </a:cubicBezTo>
                                <a:cubicBezTo>
                                  <a:pt x="489463" y="56824"/>
                                  <a:pt x="494640" y="54689"/>
                                  <a:pt x="501584" y="54689"/>
                                </a:cubicBezTo>
                                <a:cubicBezTo>
                                  <a:pt x="504153" y="54689"/>
                                  <a:pt x="506225" y="54832"/>
                                  <a:pt x="507792" y="55110"/>
                                </a:cubicBezTo>
                                <a:cubicBezTo>
                                  <a:pt x="509358" y="55387"/>
                                  <a:pt x="510924" y="55809"/>
                                  <a:pt x="512491" y="56374"/>
                                </a:cubicBezTo>
                                <a:lnTo>
                                  <a:pt x="512491" y="80099"/>
                                </a:lnTo>
                                <a:cubicBezTo>
                                  <a:pt x="512491" y="85259"/>
                                  <a:pt x="511154" y="89051"/>
                                  <a:pt x="508460" y="91454"/>
                                </a:cubicBezTo>
                                <a:moveTo>
                                  <a:pt x="496206" y="150939"/>
                                </a:moveTo>
                                <a:cubicBezTo>
                                  <a:pt x="508632" y="150939"/>
                                  <a:pt x="518422" y="147828"/>
                                  <a:pt x="525585" y="141604"/>
                                </a:cubicBezTo>
                                <a:cubicBezTo>
                                  <a:pt x="532749" y="135381"/>
                                  <a:pt x="536330" y="125759"/>
                                  <a:pt x="536330" y="112747"/>
                                </a:cubicBezTo>
                                <a:lnTo>
                                  <a:pt x="536330" y="40557"/>
                                </a:lnTo>
                                <a:cubicBezTo>
                                  <a:pt x="531736" y="38872"/>
                                  <a:pt x="526483" y="37474"/>
                                  <a:pt x="520552" y="36344"/>
                                </a:cubicBezTo>
                                <a:cubicBezTo>
                                  <a:pt x="514621" y="35224"/>
                                  <a:pt x="508403" y="34669"/>
                                  <a:pt x="501918" y="34669"/>
                                </a:cubicBezTo>
                                <a:cubicBezTo>
                                  <a:pt x="492854" y="34669"/>
                                  <a:pt x="484936" y="36430"/>
                                  <a:pt x="478164" y="39963"/>
                                </a:cubicBezTo>
                                <a:cubicBezTo>
                                  <a:pt x="471393" y="43496"/>
                                  <a:pt x="466101" y="48465"/>
                                  <a:pt x="462300" y="54861"/>
                                </a:cubicBezTo>
                                <a:cubicBezTo>
                                  <a:pt x="458499" y="61257"/>
                                  <a:pt x="456598" y="68715"/>
                                  <a:pt x="456598" y="77236"/>
                                </a:cubicBezTo>
                                <a:cubicBezTo>
                                  <a:pt x="456598" y="84532"/>
                                  <a:pt x="457993" y="91033"/>
                                  <a:pt x="460791" y="96758"/>
                                </a:cubicBezTo>
                                <a:cubicBezTo>
                                  <a:pt x="463589" y="102484"/>
                                  <a:pt x="467649" y="106936"/>
                                  <a:pt x="472959" y="110133"/>
                                </a:cubicBezTo>
                                <a:cubicBezTo>
                                  <a:pt x="478279" y="113331"/>
                                  <a:pt x="484678" y="114930"/>
                                  <a:pt x="492185" y="114930"/>
                                </a:cubicBezTo>
                                <a:cubicBezTo>
                                  <a:pt x="500571" y="114930"/>
                                  <a:pt x="507285" y="112747"/>
                                  <a:pt x="512328" y="108372"/>
                                </a:cubicBezTo>
                                <a:lnTo>
                                  <a:pt x="512328" y="113925"/>
                                </a:lnTo>
                                <a:cubicBezTo>
                                  <a:pt x="512328" y="119756"/>
                                  <a:pt x="510762" y="124131"/>
                                  <a:pt x="507629" y="127051"/>
                                </a:cubicBezTo>
                                <a:cubicBezTo>
                                  <a:pt x="504487" y="129962"/>
                                  <a:pt x="500180" y="131427"/>
                                  <a:pt x="494697" y="131427"/>
                                </a:cubicBezTo>
                                <a:cubicBezTo>
                                  <a:pt x="490447" y="131427"/>
                                  <a:pt x="486560" y="130891"/>
                                  <a:pt x="483035" y="129828"/>
                                </a:cubicBezTo>
                                <a:cubicBezTo>
                                  <a:pt x="479511" y="128756"/>
                                  <a:pt x="476178" y="127272"/>
                                  <a:pt x="473045" y="125366"/>
                                </a:cubicBezTo>
                                <a:lnTo>
                                  <a:pt x="463312" y="142533"/>
                                </a:lnTo>
                                <a:cubicBezTo>
                                  <a:pt x="471593" y="148134"/>
                                  <a:pt x="482558" y="150939"/>
                                  <a:pt x="496206" y="150939"/>
                                </a:cubicBezTo>
                                <a:moveTo>
                                  <a:pt x="392214" y="60663"/>
                                </a:moveTo>
                                <a:cubicBezTo>
                                  <a:pt x="393504" y="58365"/>
                                  <a:pt x="395404" y="56431"/>
                                  <a:pt x="397926" y="54861"/>
                                </a:cubicBezTo>
                                <a:cubicBezTo>
                                  <a:pt x="400447" y="53291"/>
                                  <a:pt x="403551" y="52506"/>
                                  <a:pt x="407238" y="52506"/>
                                </a:cubicBezTo>
                                <a:cubicBezTo>
                                  <a:pt x="410934" y="52506"/>
                                  <a:pt x="413981" y="53291"/>
                                  <a:pt x="416388" y="54861"/>
                                </a:cubicBezTo>
                                <a:cubicBezTo>
                                  <a:pt x="418795" y="56431"/>
                                  <a:pt x="420591" y="58365"/>
                                  <a:pt x="421765" y="60663"/>
                                </a:cubicBezTo>
                                <a:cubicBezTo>
                                  <a:pt x="422940" y="62961"/>
                                  <a:pt x="423523" y="65239"/>
                                  <a:pt x="423523" y="67480"/>
                                </a:cubicBezTo>
                                <a:lnTo>
                                  <a:pt x="390285" y="67480"/>
                                </a:lnTo>
                                <a:cubicBezTo>
                                  <a:pt x="390285" y="65239"/>
                                  <a:pt x="390935" y="62961"/>
                                  <a:pt x="392214" y="60663"/>
                                </a:cubicBezTo>
                                <a:moveTo>
                                  <a:pt x="426216" y="96174"/>
                                </a:moveTo>
                                <a:cubicBezTo>
                                  <a:pt x="422291" y="98022"/>
                                  <a:pt x="417200" y="98951"/>
                                  <a:pt x="410934" y="98951"/>
                                </a:cubicBezTo>
                                <a:cubicBezTo>
                                  <a:pt x="404669" y="98951"/>
                                  <a:pt x="399693" y="97323"/>
                                  <a:pt x="395997" y="94068"/>
                                </a:cubicBezTo>
                                <a:cubicBezTo>
                                  <a:pt x="392300" y="90812"/>
                                  <a:pt x="390400" y="87107"/>
                                  <a:pt x="390285" y="82962"/>
                                </a:cubicBezTo>
                                <a:lnTo>
                                  <a:pt x="446359" y="82962"/>
                                </a:lnTo>
                                <a:lnTo>
                                  <a:pt x="446359" y="78921"/>
                                </a:lnTo>
                                <a:cubicBezTo>
                                  <a:pt x="446359" y="70065"/>
                                  <a:pt x="444869" y="62233"/>
                                  <a:pt x="441908" y="55445"/>
                                </a:cubicBezTo>
                                <a:cubicBezTo>
                                  <a:pt x="438938" y="48657"/>
                                  <a:pt x="434573" y="43333"/>
                                  <a:pt x="428814" y="39456"/>
                                </a:cubicBezTo>
                                <a:cubicBezTo>
                                  <a:pt x="423045" y="35588"/>
                                  <a:pt x="415911" y="33654"/>
                                  <a:pt x="407410" y="33654"/>
                                </a:cubicBezTo>
                                <a:cubicBezTo>
                                  <a:pt x="398900" y="33654"/>
                                  <a:pt x="391603" y="35588"/>
                                  <a:pt x="385500" y="39456"/>
                                </a:cubicBezTo>
                                <a:cubicBezTo>
                                  <a:pt x="379406" y="43333"/>
                                  <a:pt x="374765" y="48465"/>
                                  <a:pt x="371574" y="54861"/>
                                </a:cubicBezTo>
                                <a:cubicBezTo>
                                  <a:pt x="368384" y="61257"/>
                                  <a:pt x="366789" y="68150"/>
                                  <a:pt x="366789" y="75551"/>
                                </a:cubicBezTo>
                                <a:cubicBezTo>
                                  <a:pt x="366789" y="83862"/>
                                  <a:pt x="368518" y="91205"/>
                                  <a:pt x="371995" y="97601"/>
                                </a:cubicBezTo>
                                <a:cubicBezTo>
                                  <a:pt x="375462" y="103996"/>
                                  <a:pt x="380438" y="108985"/>
                                  <a:pt x="386933" y="112575"/>
                                </a:cubicBezTo>
                                <a:cubicBezTo>
                                  <a:pt x="393418" y="116165"/>
                                  <a:pt x="401145" y="117965"/>
                                  <a:pt x="410094" y="117965"/>
                                </a:cubicBezTo>
                                <a:cubicBezTo>
                                  <a:pt x="416923" y="117965"/>
                                  <a:pt x="422682" y="117171"/>
                                  <a:pt x="427391" y="115610"/>
                                </a:cubicBezTo>
                                <a:cubicBezTo>
                                  <a:pt x="432090" y="114040"/>
                                  <a:pt x="435863" y="112355"/>
                                  <a:pt x="438718" y="110555"/>
                                </a:cubicBezTo>
                                <a:cubicBezTo>
                                  <a:pt x="441574" y="108764"/>
                                  <a:pt x="443561" y="107472"/>
                                  <a:pt x="444678" y="106687"/>
                                </a:cubicBezTo>
                                <a:lnTo>
                                  <a:pt x="434774" y="91377"/>
                                </a:lnTo>
                                <a:cubicBezTo>
                                  <a:pt x="432978" y="92718"/>
                                  <a:pt x="430132" y="94317"/>
                                  <a:pt x="426216" y="96174"/>
                                </a:cubicBezTo>
                                <a:moveTo>
                                  <a:pt x="312644" y="102311"/>
                                </a:moveTo>
                                <a:cubicBezTo>
                                  <a:pt x="314497" y="107252"/>
                                  <a:pt x="317601" y="111120"/>
                                  <a:pt x="321966" y="113925"/>
                                </a:cubicBezTo>
                                <a:cubicBezTo>
                                  <a:pt x="326331" y="116721"/>
                                  <a:pt x="332262" y="118128"/>
                                  <a:pt x="339760" y="118128"/>
                                </a:cubicBezTo>
                                <a:cubicBezTo>
                                  <a:pt x="348824" y="118128"/>
                                  <a:pt x="357105" y="115103"/>
                                  <a:pt x="364602" y="109042"/>
                                </a:cubicBezTo>
                                <a:lnTo>
                                  <a:pt x="354870" y="94231"/>
                                </a:lnTo>
                                <a:cubicBezTo>
                                  <a:pt x="353303" y="95360"/>
                                  <a:pt x="351622" y="96337"/>
                                  <a:pt x="349827" y="97179"/>
                                </a:cubicBezTo>
                                <a:cubicBezTo>
                                  <a:pt x="348041" y="98022"/>
                                  <a:pt x="345911" y="98443"/>
                                  <a:pt x="343456" y="98443"/>
                                </a:cubicBezTo>
                                <a:cubicBezTo>
                                  <a:pt x="340209" y="98443"/>
                                  <a:pt x="337831" y="97409"/>
                                  <a:pt x="336321" y="95332"/>
                                </a:cubicBezTo>
                                <a:cubicBezTo>
                                  <a:pt x="334803" y="93254"/>
                                  <a:pt x="334048" y="90305"/>
                                  <a:pt x="334048" y="86494"/>
                                </a:cubicBezTo>
                                <a:lnTo>
                                  <a:pt x="334048" y="55359"/>
                                </a:lnTo>
                                <a:lnTo>
                                  <a:pt x="354363" y="55359"/>
                                </a:lnTo>
                                <a:lnTo>
                                  <a:pt x="354363" y="36344"/>
                                </a:lnTo>
                                <a:lnTo>
                                  <a:pt x="334048" y="36344"/>
                                </a:lnTo>
                                <a:lnTo>
                                  <a:pt x="334048" y="10436"/>
                                </a:lnTo>
                                <a:lnTo>
                                  <a:pt x="309875" y="10436"/>
                                </a:lnTo>
                                <a:lnTo>
                                  <a:pt x="309875" y="36344"/>
                                </a:lnTo>
                                <a:lnTo>
                                  <a:pt x="297458" y="36344"/>
                                </a:lnTo>
                                <a:lnTo>
                                  <a:pt x="297458" y="55359"/>
                                </a:lnTo>
                                <a:lnTo>
                                  <a:pt x="309875" y="55359"/>
                                </a:lnTo>
                                <a:lnTo>
                                  <a:pt x="309875" y="85145"/>
                                </a:lnTo>
                                <a:cubicBezTo>
                                  <a:pt x="309875" y="91655"/>
                                  <a:pt x="310801" y="97380"/>
                                  <a:pt x="312644" y="102311"/>
                                </a:cubicBezTo>
                                <a:moveTo>
                                  <a:pt x="258423" y="96930"/>
                                </a:moveTo>
                                <a:cubicBezTo>
                                  <a:pt x="255243" y="99286"/>
                                  <a:pt x="251737" y="100463"/>
                                  <a:pt x="247936" y="100463"/>
                                </a:cubicBezTo>
                                <a:cubicBezTo>
                                  <a:pt x="240104" y="100463"/>
                                  <a:pt x="236188" y="97208"/>
                                  <a:pt x="236188" y="90698"/>
                                </a:cubicBezTo>
                                <a:cubicBezTo>
                                  <a:pt x="236188" y="87222"/>
                                  <a:pt x="237583" y="84532"/>
                                  <a:pt x="240381" y="82626"/>
                                </a:cubicBezTo>
                                <a:cubicBezTo>
                                  <a:pt x="243180" y="80721"/>
                                  <a:pt x="247936" y="79764"/>
                                  <a:pt x="254650" y="79764"/>
                                </a:cubicBezTo>
                                <a:cubicBezTo>
                                  <a:pt x="256666" y="79764"/>
                                  <a:pt x="258452" y="79850"/>
                                  <a:pt x="260018" y="80013"/>
                                </a:cubicBezTo>
                                <a:cubicBezTo>
                                  <a:pt x="261584" y="80185"/>
                                  <a:pt x="262654" y="80329"/>
                                  <a:pt x="263208" y="80434"/>
                                </a:cubicBezTo>
                                <a:lnTo>
                                  <a:pt x="263208" y="86830"/>
                                </a:lnTo>
                                <a:cubicBezTo>
                                  <a:pt x="263208" y="91205"/>
                                  <a:pt x="261613" y="94575"/>
                                  <a:pt x="258423" y="96930"/>
                                </a:cubicBezTo>
                                <a:moveTo>
                                  <a:pt x="286541" y="115265"/>
                                </a:moveTo>
                                <a:lnTo>
                                  <a:pt x="286541" y="69328"/>
                                </a:lnTo>
                                <a:cubicBezTo>
                                  <a:pt x="286541" y="58451"/>
                                  <a:pt x="283695" y="49786"/>
                                  <a:pt x="277984" y="43333"/>
                                </a:cubicBezTo>
                                <a:cubicBezTo>
                                  <a:pt x="272272" y="36880"/>
                                  <a:pt x="263437" y="33654"/>
                                  <a:pt x="251460" y="33654"/>
                                </a:cubicBezTo>
                                <a:cubicBezTo>
                                  <a:pt x="242167" y="33654"/>
                                  <a:pt x="234727" y="34745"/>
                                  <a:pt x="229130" y="36938"/>
                                </a:cubicBezTo>
                                <a:cubicBezTo>
                                  <a:pt x="223533" y="39121"/>
                                  <a:pt x="219120" y="41505"/>
                                  <a:pt x="215873" y="44090"/>
                                </a:cubicBezTo>
                                <a:lnTo>
                                  <a:pt x="225778" y="58892"/>
                                </a:lnTo>
                                <a:cubicBezTo>
                                  <a:pt x="228242" y="57216"/>
                                  <a:pt x="231260" y="55703"/>
                                  <a:pt x="234841" y="54353"/>
                                </a:cubicBezTo>
                                <a:cubicBezTo>
                                  <a:pt x="238423" y="53003"/>
                                  <a:pt x="242845" y="52333"/>
                                  <a:pt x="248108" y="52333"/>
                                </a:cubicBezTo>
                                <a:cubicBezTo>
                                  <a:pt x="252024" y="52333"/>
                                  <a:pt x="255520" y="53205"/>
                                  <a:pt x="258595" y="54937"/>
                                </a:cubicBezTo>
                                <a:cubicBezTo>
                                  <a:pt x="261670" y="56680"/>
                                  <a:pt x="263208" y="59571"/>
                                  <a:pt x="263208" y="63612"/>
                                </a:cubicBezTo>
                                <a:lnTo>
                                  <a:pt x="263208" y="65287"/>
                                </a:lnTo>
                                <a:cubicBezTo>
                                  <a:pt x="262310" y="65067"/>
                                  <a:pt x="260438" y="64895"/>
                                  <a:pt x="257592" y="64789"/>
                                </a:cubicBezTo>
                                <a:cubicBezTo>
                                  <a:pt x="254736" y="64675"/>
                                  <a:pt x="251909" y="64617"/>
                                  <a:pt x="249111" y="64617"/>
                                </a:cubicBezTo>
                                <a:cubicBezTo>
                                  <a:pt x="242282" y="64617"/>
                                  <a:pt x="236131" y="65709"/>
                                  <a:pt x="230649" y="67901"/>
                                </a:cubicBezTo>
                                <a:cubicBezTo>
                                  <a:pt x="225157" y="70084"/>
                                  <a:pt x="220821" y="73311"/>
                                  <a:pt x="217640" y="77571"/>
                                </a:cubicBezTo>
                                <a:cubicBezTo>
                                  <a:pt x="214450" y="81841"/>
                                  <a:pt x="212855" y="87059"/>
                                  <a:pt x="212855" y="93225"/>
                                </a:cubicBezTo>
                                <a:cubicBezTo>
                                  <a:pt x="212855" y="99506"/>
                                  <a:pt x="214307" y="104446"/>
                                  <a:pt x="217220" y="108037"/>
                                </a:cubicBezTo>
                                <a:cubicBezTo>
                                  <a:pt x="220123" y="111627"/>
                                  <a:pt x="223619" y="114116"/>
                                  <a:pt x="227707" y="115524"/>
                                </a:cubicBezTo>
                                <a:cubicBezTo>
                                  <a:pt x="231795" y="116922"/>
                                  <a:pt x="235682" y="117621"/>
                                  <a:pt x="239378" y="117621"/>
                                </a:cubicBezTo>
                                <a:cubicBezTo>
                                  <a:pt x="249665" y="117621"/>
                                  <a:pt x="257611" y="114375"/>
                                  <a:pt x="263208" y="107864"/>
                                </a:cubicBezTo>
                                <a:lnTo>
                                  <a:pt x="263886" y="115265"/>
                                </a:lnTo>
                                <a:lnTo>
                                  <a:pt x="286541" y="115265"/>
                                </a:lnTo>
                                <a:close/>
                                <a:moveTo>
                                  <a:pt x="177430" y="115265"/>
                                </a:moveTo>
                                <a:lnTo>
                                  <a:pt x="177430" y="76231"/>
                                </a:lnTo>
                                <a:cubicBezTo>
                                  <a:pt x="177430" y="69950"/>
                                  <a:pt x="179197" y="65096"/>
                                  <a:pt x="182721" y="61668"/>
                                </a:cubicBezTo>
                                <a:cubicBezTo>
                                  <a:pt x="186246" y="58250"/>
                                  <a:pt x="190859" y="56536"/>
                                  <a:pt x="196570" y="56536"/>
                                </a:cubicBezTo>
                                <a:cubicBezTo>
                                  <a:pt x="199923" y="56536"/>
                                  <a:pt x="202836" y="56939"/>
                                  <a:pt x="205300" y="57714"/>
                                </a:cubicBezTo>
                                <a:lnTo>
                                  <a:pt x="209159" y="36344"/>
                                </a:lnTo>
                                <a:cubicBezTo>
                                  <a:pt x="207707" y="35789"/>
                                  <a:pt x="206217" y="35396"/>
                                  <a:pt x="204708" y="35167"/>
                                </a:cubicBezTo>
                                <a:cubicBezTo>
                                  <a:pt x="203199" y="34946"/>
                                  <a:pt x="201384" y="34831"/>
                                  <a:pt x="199254" y="34831"/>
                                </a:cubicBezTo>
                                <a:cubicBezTo>
                                  <a:pt x="193657" y="34831"/>
                                  <a:pt x="189101" y="36066"/>
                                  <a:pt x="185577" y="38537"/>
                                </a:cubicBezTo>
                                <a:cubicBezTo>
                                  <a:pt x="182053" y="41007"/>
                                  <a:pt x="179283" y="43582"/>
                                  <a:pt x="177268" y="46273"/>
                                </a:cubicBezTo>
                                <a:lnTo>
                                  <a:pt x="176427" y="36344"/>
                                </a:lnTo>
                                <a:lnTo>
                                  <a:pt x="153256" y="36344"/>
                                </a:lnTo>
                                <a:lnTo>
                                  <a:pt x="153256" y="115265"/>
                                </a:lnTo>
                                <a:lnTo>
                                  <a:pt x="177430" y="115265"/>
                                </a:lnTo>
                                <a:close/>
                                <a:moveTo>
                                  <a:pt x="91738" y="102311"/>
                                </a:moveTo>
                                <a:cubicBezTo>
                                  <a:pt x="93581" y="107252"/>
                                  <a:pt x="96685" y="111120"/>
                                  <a:pt x="101050" y="113925"/>
                                </a:cubicBezTo>
                                <a:cubicBezTo>
                                  <a:pt x="105415" y="116721"/>
                                  <a:pt x="111346" y="118128"/>
                                  <a:pt x="118844" y="118128"/>
                                </a:cubicBezTo>
                                <a:cubicBezTo>
                                  <a:pt x="127908" y="118128"/>
                                  <a:pt x="136189" y="115103"/>
                                  <a:pt x="143686" y="109042"/>
                                </a:cubicBezTo>
                                <a:lnTo>
                                  <a:pt x="133954" y="94231"/>
                                </a:lnTo>
                                <a:cubicBezTo>
                                  <a:pt x="132387" y="95360"/>
                                  <a:pt x="130706" y="96337"/>
                                  <a:pt x="128920" y="97179"/>
                                </a:cubicBezTo>
                                <a:cubicBezTo>
                                  <a:pt x="127125" y="98022"/>
                                  <a:pt x="125004" y="98443"/>
                                  <a:pt x="122540" y="98443"/>
                                </a:cubicBezTo>
                                <a:cubicBezTo>
                                  <a:pt x="119293" y="98443"/>
                                  <a:pt x="116915" y="97409"/>
                                  <a:pt x="115405" y="95332"/>
                                </a:cubicBezTo>
                                <a:cubicBezTo>
                                  <a:pt x="113896" y="93254"/>
                                  <a:pt x="113142" y="90305"/>
                                  <a:pt x="113142" y="86494"/>
                                </a:cubicBezTo>
                                <a:lnTo>
                                  <a:pt x="113142" y="55359"/>
                                </a:lnTo>
                                <a:lnTo>
                                  <a:pt x="133447" y="55359"/>
                                </a:lnTo>
                                <a:lnTo>
                                  <a:pt x="133447" y="36344"/>
                                </a:lnTo>
                                <a:lnTo>
                                  <a:pt x="113142" y="36344"/>
                                </a:lnTo>
                                <a:lnTo>
                                  <a:pt x="113142" y="10436"/>
                                </a:lnTo>
                                <a:lnTo>
                                  <a:pt x="88968" y="10436"/>
                                </a:lnTo>
                                <a:lnTo>
                                  <a:pt x="88968" y="36344"/>
                                </a:lnTo>
                                <a:lnTo>
                                  <a:pt x="76542" y="36344"/>
                                </a:lnTo>
                                <a:lnTo>
                                  <a:pt x="76542" y="55359"/>
                                </a:lnTo>
                                <a:lnTo>
                                  <a:pt x="88968" y="55359"/>
                                </a:lnTo>
                                <a:lnTo>
                                  <a:pt x="88968" y="85145"/>
                                </a:lnTo>
                                <a:cubicBezTo>
                                  <a:pt x="88968" y="91655"/>
                                  <a:pt x="89885" y="97380"/>
                                  <a:pt x="91738" y="102311"/>
                                </a:cubicBezTo>
                                <a:moveTo>
                                  <a:pt x="15272" y="115016"/>
                                </a:moveTo>
                                <a:cubicBezTo>
                                  <a:pt x="21538" y="116979"/>
                                  <a:pt x="28195" y="117965"/>
                                  <a:pt x="35253" y="117965"/>
                                </a:cubicBezTo>
                                <a:cubicBezTo>
                                  <a:pt x="41175" y="117965"/>
                                  <a:pt x="46800" y="117065"/>
                                  <a:pt x="52120" y="115265"/>
                                </a:cubicBezTo>
                                <a:cubicBezTo>
                                  <a:pt x="57431" y="113475"/>
                                  <a:pt x="61767" y="110698"/>
                                  <a:pt x="65129" y="106936"/>
                                </a:cubicBezTo>
                                <a:cubicBezTo>
                                  <a:pt x="68491" y="103183"/>
                                  <a:pt x="70162" y="98443"/>
                                  <a:pt x="70162" y="92718"/>
                                </a:cubicBezTo>
                                <a:cubicBezTo>
                                  <a:pt x="70162" y="86217"/>
                                  <a:pt x="68319" y="80970"/>
                                  <a:pt x="64622" y="76987"/>
                                </a:cubicBezTo>
                                <a:cubicBezTo>
                                  <a:pt x="60936" y="73004"/>
                                  <a:pt x="55110" y="69950"/>
                                  <a:pt x="47163" y="67815"/>
                                </a:cubicBezTo>
                                <a:cubicBezTo>
                                  <a:pt x="41347" y="66245"/>
                                  <a:pt x="36676" y="64847"/>
                                  <a:pt x="33152" y="63612"/>
                                </a:cubicBezTo>
                                <a:cubicBezTo>
                                  <a:pt x="29627" y="62377"/>
                                  <a:pt x="27860" y="60471"/>
                                  <a:pt x="27860" y="57886"/>
                                </a:cubicBezTo>
                                <a:cubicBezTo>
                                  <a:pt x="27860" y="56096"/>
                                  <a:pt x="28701" y="54660"/>
                                  <a:pt x="30382" y="53597"/>
                                </a:cubicBezTo>
                                <a:cubicBezTo>
                                  <a:pt x="32063" y="52534"/>
                                  <a:pt x="34747" y="51998"/>
                                  <a:pt x="38433" y="51998"/>
                                </a:cubicBezTo>
                                <a:cubicBezTo>
                                  <a:pt x="42579" y="51998"/>
                                  <a:pt x="46332" y="52668"/>
                                  <a:pt x="49685" y="54018"/>
                                </a:cubicBezTo>
                                <a:cubicBezTo>
                                  <a:pt x="53047" y="55359"/>
                                  <a:pt x="55950" y="56881"/>
                                  <a:pt x="58414" y="58557"/>
                                </a:cubicBezTo>
                                <a:lnTo>
                                  <a:pt x="68653" y="42577"/>
                                </a:lnTo>
                                <a:cubicBezTo>
                                  <a:pt x="64508" y="39657"/>
                                  <a:pt x="59895" y="37445"/>
                                  <a:pt x="54804" y="35923"/>
                                </a:cubicBezTo>
                                <a:cubicBezTo>
                                  <a:pt x="49713" y="34410"/>
                                  <a:pt x="43811" y="33654"/>
                                  <a:pt x="37096" y="33654"/>
                                </a:cubicBezTo>
                                <a:cubicBezTo>
                                  <a:pt x="30831" y="33654"/>
                                  <a:pt x="25177" y="34697"/>
                                  <a:pt x="20143" y="36765"/>
                                </a:cubicBezTo>
                                <a:cubicBezTo>
                                  <a:pt x="15100" y="38843"/>
                                  <a:pt x="11127" y="41706"/>
                                  <a:pt x="8223" y="45354"/>
                                </a:cubicBezTo>
                                <a:cubicBezTo>
                                  <a:pt x="5310" y="49001"/>
                                  <a:pt x="3859" y="53291"/>
                                  <a:pt x="3859" y="58221"/>
                                </a:cubicBezTo>
                                <a:cubicBezTo>
                                  <a:pt x="3859" y="63047"/>
                                  <a:pt x="5062" y="67059"/>
                                  <a:pt x="7469" y="70256"/>
                                </a:cubicBezTo>
                                <a:cubicBezTo>
                                  <a:pt x="9876" y="73454"/>
                                  <a:pt x="12951" y="76001"/>
                                  <a:pt x="16695" y="77916"/>
                                </a:cubicBezTo>
                                <a:cubicBezTo>
                                  <a:pt x="20449" y="79821"/>
                                  <a:pt x="24336" y="81334"/>
                                  <a:pt x="28367" y="82454"/>
                                </a:cubicBezTo>
                                <a:cubicBezTo>
                                  <a:pt x="33400" y="83804"/>
                                  <a:pt x="37230" y="84982"/>
                                  <a:pt x="39866" y="85987"/>
                                </a:cubicBezTo>
                                <a:cubicBezTo>
                                  <a:pt x="42493" y="87002"/>
                                  <a:pt x="44288" y="87979"/>
                                  <a:pt x="45234" y="88936"/>
                                </a:cubicBezTo>
                                <a:cubicBezTo>
                                  <a:pt x="46189" y="89884"/>
                                  <a:pt x="46666" y="91090"/>
                                  <a:pt x="46666" y="92555"/>
                                </a:cubicBezTo>
                                <a:cubicBezTo>
                                  <a:pt x="46666" y="95016"/>
                                  <a:pt x="45492" y="96729"/>
                                  <a:pt x="43142" y="97687"/>
                                </a:cubicBezTo>
                                <a:cubicBezTo>
                                  <a:pt x="40793" y="98635"/>
                                  <a:pt x="37822" y="99113"/>
                                  <a:pt x="34241" y="99113"/>
                                </a:cubicBezTo>
                                <a:cubicBezTo>
                                  <a:pt x="30325" y="99113"/>
                                  <a:pt x="26265" y="98328"/>
                                  <a:pt x="22073" y="96758"/>
                                </a:cubicBezTo>
                                <a:cubicBezTo>
                                  <a:pt x="17870" y="95188"/>
                                  <a:pt x="14489" y="93225"/>
                                  <a:pt x="11910" y="90870"/>
                                </a:cubicBezTo>
                                <a:lnTo>
                                  <a:pt x="0" y="106352"/>
                                </a:lnTo>
                                <a:cubicBezTo>
                                  <a:pt x="3916" y="110162"/>
                                  <a:pt x="9007" y="113054"/>
                                  <a:pt x="15272" y="115016"/>
                                </a:cubicBezTo>
                              </a:path>
                            </a:pathLst>
                          </a:custGeom>
                          <a:grpFill/>
                          <a:ln w="949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2112088396" name="Graphic 16">
                          <a:extLst>
                            <a:ext uri="{FF2B5EF4-FFF2-40B4-BE49-F238E27FC236}">
                              <a16:creationId xmlns:a16="http://schemas.microsoft.com/office/drawing/2014/main" id="{D88CA9B3-41AF-48FF-B821-5DB0A786852E}"/>
                            </a:ext>
                          </a:extLst>
                        </wpg:cNvPr>
                        <wpg:cNvGrpSpPr/>
                        <wpg:grpSpPr>
                          <a:xfrm>
                            <a:off x="2577284" y="22539"/>
                            <a:ext cx="1913669" cy="442179"/>
                            <a:chOff x="2577284" y="22539"/>
                            <a:chExt cx="1913669" cy="442179"/>
                          </a:xfrm>
                          <a:grpFill/>
                        </wpg:grpSpPr>
                        <wps:wsp>
                          <wps:cNvPr id="2119377124" name="Vrije vorm 20">
                            <a:extLst>
                              <a:ext uri="{FF2B5EF4-FFF2-40B4-BE49-F238E27FC236}">
                                <a16:creationId xmlns:a16="http://schemas.microsoft.com/office/drawing/2014/main" id="{4A2B3E2D-6478-D688-3010-3E0F80F481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77284" y="32128"/>
                              <a:ext cx="345088" cy="419690"/>
                            </a:xfrm>
                            <a:custGeom>
                              <a:avLst/>
                              <a:gdLst>
                                <a:gd name="connsiteX0" fmla="*/ 267800 w 345088"/>
                                <a:gd name="connsiteY0" fmla="*/ 108699 h 419690"/>
                                <a:gd name="connsiteX1" fmla="*/ 170178 w 345088"/>
                                <a:gd name="connsiteY1" fmla="*/ 167240 h 419690"/>
                                <a:gd name="connsiteX2" fmla="*/ 60109 w 345088"/>
                                <a:gd name="connsiteY2" fmla="*/ 167240 h 419690"/>
                                <a:gd name="connsiteX3" fmla="*/ 60109 w 345088"/>
                                <a:gd name="connsiteY3" fmla="*/ 56007 h 419690"/>
                                <a:gd name="connsiteX4" fmla="*/ 186607 w 345088"/>
                                <a:gd name="connsiteY4" fmla="*/ 56007 h 419690"/>
                                <a:gd name="connsiteX5" fmla="*/ 267800 w 345088"/>
                                <a:gd name="connsiteY5" fmla="*/ 108699 h 419690"/>
                                <a:gd name="connsiteX6" fmla="*/ 286414 w 345088"/>
                                <a:gd name="connsiteY6" fmla="*/ 197539 h 419690"/>
                                <a:gd name="connsiteX7" fmla="*/ 275487 w 345088"/>
                                <a:gd name="connsiteY7" fmla="*/ 192557 h 419690"/>
                                <a:gd name="connsiteX8" fmla="*/ 328042 w 345088"/>
                                <a:gd name="connsiteY8" fmla="*/ 105889 h 419690"/>
                                <a:gd name="connsiteX9" fmla="*/ 187044 w 345088"/>
                                <a:gd name="connsiteY9" fmla="*/ 0 h 419690"/>
                                <a:gd name="connsiteX10" fmla="*/ 0 w 345088"/>
                                <a:gd name="connsiteY10" fmla="*/ 0 h 419690"/>
                                <a:gd name="connsiteX11" fmla="*/ 0 w 345088"/>
                                <a:gd name="connsiteY11" fmla="*/ 223685 h 419690"/>
                                <a:gd name="connsiteX12" fmla="*/ 163745 w 345088"/>
                                <a:gd name="connsiteY12" fmla="*/ 223685 h 419690"/>
                                <a:gd name="connsiteX13" fmla="*/ 283839 w 345088"/>
                                <a:gd name="connsiteY13" fmla="*/ 296170 h 419690"/>
                                <a:gd name="connsiteX14" fmla="*/ 197762 w 345088"/>
                                <a:gd name="connsiteY14" fmla="*/ 363150 h 419690"/>
                                <a:gd name="connsiteX15" fmla="*/ 0 w 345088"/>
                                <a:gd name="connsiteY15" fmla="*/ 363150 h 419690"/>
                                <a:gd name="connsiteX16" fmla="*/ 0 w 345088"/>
                                <a:gd name="connsiteY16" fmla="*/ 419691 h 419690"/>
                                <a:gd name="connsiteX17" fmla="*/ 200460 w 345088"/>
                                <a:gd name="connsiteY17" fmla="*/ 419691 h 419690"/>
                                <a:gd name="connsiteX18" fmla="*/ 345088 w 345088"/>
                                <a:gd name="connsiteY18" fmla="*/ 295675 h 419690"/>
                                <a:gd name="connsiteX19" fmla="*/ 286414 w 345088"/>
                                <a:gd name="connsiteY19" fmla="*/ 197539 h 4196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45088" h="419690">
                                  <a:moveTo>
                                    <a:pt x="267800" y="108699"/>
                                  </a:moveTo>
                                  <a:cubicBezTo>
                                    <a:pt x="267800" y="143161"/>
                                    <a:pt x="227655" y="167240"/>
                                    <a:pt x="170178" y="167240"/>
                                  </a:cubicBezTo>
                                  <a:lnTo>
                                    <a:pt x="60109" y="167240"/>
                                  </a:lnTo>
                                  <a:lnTo>
                                    <a:pt x="60109" y="56007"/>
                                  </a:lnTo>
                                  <a:lnTo>
                                    <a:pt x="186607" y="56007"/>
                                  </a:lnTo>
                                  <a:cubicBezTo>
                                    <a:pt x="211017" y="56007"/>
                                    <a:pt x="267800" y="61141"/>
                                    <a:pt x="267800" y="108699"/>
                                  </a:cubicBezTo>
                                  <a:moveTo>
                                    <a:pt x="286414" y="197539"/>
                                  </a:moveTo>
                                  <a:cubicBezTo>
                                    <a:pt x="283041" y="195805"/>
                                    <a:pt x="279468" y="194177"/>
                                    <a:pt x="275487" y="192557"/>
                                  </a:cubicBezTo>
                                  <a:cubicBezTo>
                                    <a:pt x="310368" y="172974"/>
                                    <a:pt x="328042" y="143856"/>
                                    <a:pt x="328042" y="105889"/>
                                  </a:cubicBezTo>
                                  <a:cubicBezTo>
                                    <a:pt x="328042" y="40567"/>
                                    <a:pt x="274014" y="0"/>
                                    <a:pt x="187044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223685"/>
                                  </a:lnTo>
                                  <a:lnTo>
                                    <a:pt x="163745" y="223685"/>
                                  </a:lnTo>
                                  <a:cubicBezTo>
                                    <a:pt x="199852" y="223685"/>
                                    <a:pt x="283839" y="230743"/>
                                    <a:pt x="283839" y="296170"/>
                                  </a:cubicBezTo>
                                  <a:cubicBezTo>
                                    <a:pt x="283839" y="336861"/>
                                    <a:pt x="250060" y="363150"/>
                                    <a:pt x="197762" y="363150"/>
                                  </a:cubicBezTo>
                                  <a:lnTo>
                                    <a:pt x="0" y="363150"/>
                                  </a:lnTo>
                                  <a:lnTo>
                                    <a:pt x="0" y="419691"/>
                                  </a:lnTo>
                                  <a:lnTo>
                                    <a:pt x="200460" y="419691"/>
                                  </a:lnTo>
                                  <a:cubicBezTo>
                                    <a:pt x="341031" y="419691"/>
                                    <a:pt x="345088" y="308362"/>
                                    <a:pt x="345088" y="295675"/>
                                  </a:cubicBezTo>
                                  <a:cubicBezTo>
                                    <a:pt x="345088" y="253946"/>
                                    <a:pt x="323177" y="217284"/>
                                    <a:pt x="286414" y="197539"/>
                                  </a:cubicBezTo>
                                </a:path>
                              </a:pathLst>
                            </a:custGeom>
                            <a:grpFill/>
                            <a:ln w="949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05338117" name="Vrije vorm 21">
                            <a:extLst>
                              <a:ext uri="{FF2B5EF4-FFF2-40B4-BE49-F238E27FC236}">
                                <a16:creationId xmlns:a16="http://schemas.microsoft.com/office/drawing/2014/main" id="{32EB48BA-4409-A4EB-6839-F8A16E5928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8840" y="22539"/>
                              <a:ext cx="373403" cy="442179"/>
                            </a:xfrm>
                            <a:custGeom>
                              <a:avLst/>
                              <a:gdLst>
                                <a:gd name="connsiteX0" fmla="*/ 312259 w 373403"/>
                                <a:gd name="connsiteY0" fmla="*/ 225609 h 442179"/>
                                <a:gd name="connsiteX1" fmla="*/ 184497 w 373403"/>
                                <a:gd name="connsiteY1" fmla="*/ 384172 h 442179"/>
                                <a:gd name="connsiteX2" fmla="*/ 61734 w 373403"/>
                                <a:gd name="connsiteY2" fmla="*/ 220342 h 442179"/>
                                <a:gd name="connsiteX3" fmla="*/ 184497 w 373403"/>
                                <a:gd name="connsiteY3" fmla="*/ 58655 h 442179"/>
                                <a:gd name="connsiteX4" fmla="*/ 312259 w 373403"/>
                                <a:gd name="connsiteY4" fmla="*/ 225609 h 442179"/>
                                <a:gd name="connsiteX5" fmla="*/ 186616 w 373403"/>
                                <a:gd name="connsiteY5" fmla="*/ 0 h 442179"/>
                                <a:gd name="connsiteX6" fmla="*/ 0 w 373403"/>
                                <a:gd name="connsiteY6" fmla="*/ 220866 h 442179"/>
                                <a:gd name="connsiteX7" fmla="*/ 186616 w 373403"/>
                                <a:gd name="connsiteY7" fmla="*/ 442179 h 442179"/>
                                <a:gd name="connsiteX8" fmla="*/ 373404 w 373403"/>
                                <a:gd name="connsiteY8" fmla="*/ 224076 h 442179"/>
                                <a:gd name="connsiteX9" fmla="*/ 186616 w 373403"/>
                                <a:gd name="connsiteY9" fmla="*/ 0 h 4421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73403" h="442179">
                                  <a:moveTo>
                                    <a:pt x="312259" y="225609"/>
                                  </a:moveTo>
                                  <a:cubicBezTo>
                                    <a:pt x="312259" y="232077"/>
                                    <a:pt x="310805" y="384172"/>
                                    <a:pt x="184497" y="384172"/>
                                  </a:cubicBezTo>
                                  <a:cubicBezTo>
                                    <a:pt x="112217" y="384172"/>
                                    <a:pt x="61734" y="316802"/>
                                    <a:pt x="61734" y="220342"/>
                                  </a:cubicBezTo>
                                  <a:cubicBezTo>
                                    <a:pt x="61734" y="123634"/>
                                    <a:pt x="111067" y="58655"/>
                                    <a:pt x="184497" y="58655"/>
                                  </a:cubicBezTo>
                                  <a:cubicBezTo>
                                    <a:pt x="263306" y="58655"/>
                                    <a:pt x="312259" y="122625"/>
                                    <a:pt x="312259" y="225609"/>
                                  </a:cubicBezTo>
                                  <a:moveTo>
                                    <a:pt x="186616" y="0"/>
                                  </a:moveTo>
                                  <a:cubicBezTo>
                                    <a:pt x="76737" y="0"/>
                                    <a:pt x="0" y="90830"/>
                                    <a:pt x="0" y="220866"/>
                                  </a:cubicBezTo>
                                  <a:cubicBezTo>
                                    <a:pt x="0" y="349101"/>
                                    <a:pt x="78485" y="442179"/>
                                    <a:pt x="186616" y="442179"/>
                                  </a:cubicBezTo>
                                  <a:cubicBezTo>
                                    <a:pt x="294842" y="442179"/>
                                    <a:pt x="373404" y="350444"/>
                                    <a:pt x="373404" y="224076"/>
                                  </a:cubicBezTo>
                                  <a:cubicBezTo>
                                    <a:pt x="373404" y="92145"/>
                                    <a:pt x="296591" y="0"/>
                                    <a:pt x="186616" y="0"/>
                                  </a:cubicBezTo>
                                </a:path>
                              </a:pathLst>
                            </a:custGeom>
                            <a:grpFill/>
                            <a:ln w="949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0396255" name="Vrije vorm 22">
                            <a:extLst>
                              <a:ext uri="{FF2B5EF4-FFF2-40B4-BE49-F238E27FC236}">
                                <a16:creationId xmlns:a16="http://schemas.microsoft.com/office/drawing/2014/main" id="{D037F4D0-5421-3630-E841-7BE7AC91F23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57358" y="22539"/>
                              <a:ext cx="373489" cy="442179"/>
                            </a:xfrm>
                            <a:custGeom>
                              <a:avLst/>
                              <a:gdLst>
                                <a:gd name="connsiteX0" fmla="*/ 312269 w 373489"/>
                                <a:gd name="connsiteY0" fmla="*/ 225609 h 442179"/>
                                <a:gd name="connsiteX1" fmla="*/ 184687 w 373489"/>
                                <a:gd name="connsiteY1" fmla="*/ 384172 h 442179"/>
                                <a:gd name="connsiteX2" fmla="*/ 61762 w 373489"/>
                                <a:gd name="connsiteY2" fmla="*/ 220342 h 442179"/>
                                <a:gd name="connsiteX3" fmla="*/ 184687 w 373489"/>
                                <a:gd name="connsiteY3" fmla="*/ 58655 h 442179"/>
                                <a:gd name="connsiteX4" fmla="*/ 312269 w 373489"/>
                                <a:gd name="connsiteY4" fmla="*/ 225609 h 442179"/>
                                <a:gd name="connsiteX5" fmla="*/ 186740 w 373489"/>
                                <a:gd name="connsiteY5" fmla="*/ 0 h 442179"/>
                                <a:gd name="connsiteX6" fmla="*/ 0 w 373489"/>
                                <a:gd name="connsiteY6" fmla="*/ 220866 h 442179"/>
                                <a:gd name="connsiteX7" fmla="*/ 186740 w 373489"/>
                                <a:gd name="connsiteY7" fmla="*/ 442179 h 442179"/>
                                <a:gd name="connsiteX8" fmla="*/ 373489 w 373489"/>
                                <a:gd name="connsiteY8" fmla="*/ 224076 h 442179"/>
                                <a:gd name="connsiteX9" fmla="*/ 186740 w 373489"/>
                                <a:gd name="connsiteY9" fmla="*/ 0 h 4421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73489" h="442179">
                                  <a:moveTo>
                                    <a:pt x="312269" y="225609"/>
                                  </a:moveTo>
                                  <a:cubicBezTo>
                                    <a:pt x="312269" y="232077"/>
                                    <a:pt x="310824" y="384172"/>
                                    <a:pt x="184687" y="384172"/>
                                  </a:cubicBezTo>
                                  <a:cubicBezTo>
                                    <a:pt x="112312" y="384172"/>
                                    <a:pt x="61762" y="316802"/>
                                    <a:pt x="61762" y="220342"/>
                                  </a:cubicBezTo>
                                  <a:cubicBezTo>
                                    <a:pt x="61762" y="123634"/>
                                    <a:pt x="111162" y="58655"/>
                                    <a:pt x="184687" y="58655"/>
                                  </a:cubicBezTo>
                                  <a:cubicBezTo>
                                    <a:pt x="263382" y="58655"/>
                                    <a:pt x="312269" y="122625"/>
                                    <a:pt x="312269" y="225609"/>
                                  </a:cubicBezTo>
                                  <a:moveTo>
                                    <a:pt x="186740" y="0"/>
                                  </a:moveTo>
                                  <a:cubicBezTo>
                                    <a:pt x="76794" y="0"/>
                                    <a:pt x="0" y="90830"/>
                                    <a:pt x="0" y="220866"/>
                                  </a:cubicBezTo>
                                  <a:cubicBezTo>
                                    <a:pt x="0" y="349101"/>
                                    <a:pt x="78542" y="442179"/>
                                    <a:pt x="186740" y="442179"/>
                                  </a:cubicBezTo>
                                  <a:cubicBezTo>
                                    <a:pt x="294947" y="442179"/>
                                    <a:pt x="373489" y="350444"/>
                                    <a:pt x="373489" y="224076"/>
                                  </a:cubicBezTo>
                                  <a:cubicBezTo>
                                    <a:pt x="373489" y="92145"/>
                                    <a:pt x="296695" y="0"/>
                                    <a:pt x="186740" y="0"/>
                                  </a:cubicBezTo>
                                </a:path>
                              </a:pathLst>
                            </a:custGeom>
                            <a:grpFill/>
                            <a:ln w="949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69733919" name="Vrije vorm 23">
                            <a:extLst>
                              <a:ext uri="{FF2B5EF4-FFF2-40B4-BE49-F238E27FC236}">
                                <a16:creationId xmlns:a16="http://schemas.microsoft.com/office/drawing/2014/main" id="{B34E221A-2958-B1CB-5A98-D9F051F5D6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71276" y="32126"/>
                              <a:ext cx="419677" cy="419690"/>
                            </a:xfrm>
                            <a:custGeom>
                              <a:avLst/>
                              <a:gdLst>
                                <a:gd name="connsiteX0" fmla="*/ 405064 w 419677"/>
                                <a:gd name="connsiteY0" fmla="*/ 3553 h 419690"/>
                                <a:gd name="connsiteX1" fmla="*/ 404940 w 419677"/>
                                <a:gd name="connsiteY1" fmla="*/ 0 h 419690"/>
                                <a:gd name="connsiteX2" fmla="*/ 333154 w 419677"/>
                                <a:gd name="connsiteY2" fmla="*/ 0 h 419690"/>
                                <a:gd name="connsiteX3" fmla="*/ 332204 w 419677"/>
                                <a:gd name="connsiteY3" fmla="*/ 2267 h 419690"/>
                                <a:gd name="connsiteX4" fmla="*/ 209782 w 419677"/>
                                <a:gd name="connsiteY4" fmla="*/ 294627 h 419690"/>
                                <a:gd name="connsiteX5" fmla="*/ 87902 w 419677"/>
                                <a:gd name="connsiteY5" fmla="*/ 2267 h 419690"/>
                                <a:gd name="connsiteX6" fmla="*/ 86961 w 419677"/>
                                <a:gd name="connsiteY6" fmla="*/ 0 h 419690"/>
                                <a:gd name="connsiteX7" fmla="*/ 14576 w 419677"/>
                                <a:gd name="connsiteY7" fmla="*/ 0 h 419690"/>
                                <a:gd name="connsiteX8" fmla="*/ 0 w 419677"/>
                                <a:gd name="connsiteY8" fmla="*/ 419691 h 419690"/>
                                <a:gd name="connsiteX9" fmla="*/ 60090 w 419677"/>
                                <a:gd name="connsiteY9" fmla="*/ 419691 h 419690"/>
                                <a:gd name="connsiteX10" fmla="*/ 71349 w 419677"/>
                                <a:gd name="connsiteY10" fmla="*/ 116300 h 419690"/>
                                <a:gd name="connsiteX11" fmla="*/ 192545 w 419677"/>
                                <a:gd name="connsiteY11" fmla="*/ 406365 h 419690"/>
                                <a:gd name="connsiteX12" fmla="*/ 227702 w 419677"/>
                                <a:gd name="connsiteY12" fmla="*/ 406365 h 419690"/>
                                <a:gd name="connsiteX13" fmla="*/ 228643 w 419677"/>
                                <a:gd name="connsiteY13" fmla="*/ 404089 h 419690"/>
                                <a:gd name="connsiteX14" fmla="*/ 347825 w 419677"/>
                                <a:gd name="connsiteY14" fmla="*/ 114681 h 419690"/>
                                <a:gd name="connsiteX15" fmla="*/ 358799 w 419677"/>
                                <a:gd name="connsiteY15" fmla="*/ 416147 h 419690"/>
                                <a:gd name="connsiteX16" fmla="*/ 358923 w 419677"/>
                                <a:gd name="connsiteY16" fmla="*/ 419691 h 419690"/>
                                <a:gd name="connsiteX17" fmla="*/ 419677 w 419677"/>
                                <a:gd name="connsiteY17" fmla="*/ 419691 h 419690"/>
                                <a:gd name="connsiteX18" fmla="*/ 405064 w 419677"/>
                                <a:gd name="connsiteY18" fmla="*/ 3553 h 4196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419677" h="419690">
                                  <a:moveTo>
                                    <a:pt x="405064" y="3553"/>
                                  </a:moveTo>
                                  <a:lnTo>
                                    <a:pt x="404940" y="0"/>
                                  </a:lnTo>
                                  <a:lnTo>
                                    <a:pt x="333154" y="0"/>
                                  </a:lnTo>
                                  <a:lnTo>
                                    <a:pt x="332204" y="2267"/>
                                  </a:lnTo>
                                  <a:cubicBezTo>
                                    <a:pt x="332204" y="2267"/>
                                    <a:pt x="236577" y="230648"/>
                                    <a:pt x="209782" y="294627"/>
                                  </a:cubicBezTo>
                                  <a:cubicBezTo>
                                    <a:pt x="183082" y="230619"/>
                                    <a:pt x="87902" y="2267"/>
                                    <a:pt x="87902" y="2267"/>
                                  </a:cubicBezTo>
                                  <a:lnTo>
                                    <a:pt x="86961" y="0"/>
                                  </a:lnTo>
                                  <a:lnTo>
                                    <a:pt x="14576" y="0"/>
                                  </a:lnTo>
                                  <a:lnTo>
                                    <a:pt x="0" y="419691"/>
                                  </a:lnTo>
                                  <a:lnTo>
                                    <a:pt x="60090" y="419691"/>
                                  </a:lnTo>
                                  <a:lnTo>
                                    <a:pt x="71349" y="116300"/>
                                  </a:lnTo>
                                  <a:lnTo>
                                    <a:pt x="192545" y="406365"/>
                                  </a:lnTo>
                                  <a:lnTo>
                                    <a:pt x="227702" y="406365"/>
                                  </a:lnTo>
                                  <a:lnTo>
                                    <a:pt x="228643" y="404089"/>
                                  </a:lnTo>
                                  <a:cubicBezTo>
                                    <a:pt x="228643" y="404089"/>
                                    <a:pt x="310359" y="205692"/>
                                    <a:pt x="347825" y="114681"/>
                                  </a:cubicBezTo>
                                  <a:lnTo>
                                    <a:pt x="358799" y="416147"/>
                                  </a:lnTo>
                                  <a:lnTo>
                                    <a:pt x="358923" y="419691"/>
                                  </a:lnTo>
                                  <a:lnTo>
                                    <a:pt x="419677" y="419691"/>
                                  </a:lnTo>
                                  <a:lnTo>
                                    <a:pt x="405064" y="35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49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66464251" name="Vrije vorm 24">
                            <a:extLst>
                              <a:ext uri="{FF2B5EF4-FFF2-40B4-BE49-F238E27FC236}">
                                <a16:creationId xmlns:a16="http://schemas.microsoft.com/office/drawing/2014/main" id="{9B16535B-2C0D-EA87-E170-8F789B5AE4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77284" y="32128"/>
                              <a:ext cx="345088" cy="419690"/>
                            </a:xfrm>
                            <a:custGeom>
                              <a:avLst/>
                              <a:gdLst>
                                <a:gd name="connsiteX0" fmla="*/ 267800 w 345088"/>
                                <a:gd name="connsiteY0" fmla="*/ 108699 h 419690"/>
                                <a:gd name="connsiteX1" fmla="*/ 170178 w 345088"/>
                                <a:gd name="connsiteY1" fmla="*/ 167240 h 419690"/>
                                <a:gd name="connsiteX2" fmla="*/ 60109 w 345088"/>
                                <a:gd name="connsiteY2" fmla="*/ 167240 h 419690"/>
                                <a:gd name="connsiteX3" fmla="*/ 60109 w 345088"/>
                                <a:gd name="connsiteY3" fmla="*/ 56007 h 419690"/>
                                <a:gd name="connsiteX4" fmla="*/ 186607 w 345088"/>
                                <a:gd name="connsiteY4" fmla="*/ 56007 h 419690"/>
                                <a:gd name="connsiteX5" fmla="*/ 267800 w 345088"/>
                                <a:gd name="connsiteY5" fmla="*/ 108699 h 419690"/>
                                <a:gd name="connsiteX6" fmla="*/ 286414 w 345088"/>
                                <a:gd name="connsiteY6" fmla="*/ 197539 h 419690"/>
                                <a:gd name="connsiteX7" fmla="*/ 275487 w 345088"/>
                                <a:gd name="connsiteY7" fmla="*/ 192557 h 419690"/>
                                <a:gd name="connsiteX8" fmla="*/ 328042 w 345088"/>
                                <a:gd name="connsiteY8" fmla="*/ 105889 h 419690"/>
                                <a:gd name="connsiteX9" fmla="*/ 187044 w 345088"/>
                                <a:gd name="connsiteY9" fmla="*/ 0 h 419690"/>
                                <a:gd name="connsiteX10" fmla="*/ 0 w 345088"/>
                                <a:gd name="connsiteY10" fmla="*/ 0 h 419690"/>
                                <a:gd name="connsiteX11" fmla="*/ 0 w 345088"/>
                                <a:gd name="connsiteY11" fmla="*/ 223685 h 419690"/>
                                <a:gd name="connsiteX12" fmla="*/ 163745 w 345088"/>
                                <a:gd name="connsiteY12" fmla="*/ 223685 h 419690"/>
                                <a:gd name="connsiteX13" fmla="*/ 283839 w 345088"/>
                                <a:gd name="connsiteY13" fmla="*/ 296170 h 419690"/>
                                <a:gd name="connsiteX14" fmla="*/ 197762 w 345088"/>
                                <a:gd name="connsiteY14" fmla="*/ 363150 h 419690"/>
                                <a:gd name="connsiteX15" fmla="*/ 0 w 345088"/>
                                <a:gd name="connsiteY15" fmla="*/ 363150 h 419690"/>
                                <a:gd name="connsiteX16" fmla="*/ 0 w 345088"/>
                                <a:gd name="connsiteY16" fmla="*/ 419691 h 419690"/>
                                <a:gd name="connsiteX17" fmla="*/ 200460 w 345088"/>
                                <a:gd name="connsiteY17" fmla="*/ 419691 h 419690"/>
                                <a:gd name="connsiteX18" fmla="*/ 345088 w 345088"/>
                                <a:gd name="connsiteY18" fmla="*/ 295675 h 419690"/>
                                <a:gd name="connsiteX19" fmla="*/ 286414 w 345088"/>
                                <a:gd name="connsiteY19" fmla="*/ 197539 h 4196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345088" h="419690">
                                  <a:moveTo>
                                    <a:pt x="267800" y="108699"/>
                                  </a:moveTo>
                                  <a:cubicBezTo>
                                    <a:pt x="267800" y="143161"/>
                                    <a:pt x="227655" y="167240"/>
                                    <a:pt x="170178" y="167240"/>
                                  </a:cubicBezTo>
                                  <a:lnTo>
                                    <a:pt x="60109" y="167240"/>
                                  </a:lnTo>
                                  <a:lnTo>
                                    <a:pt x="60109" y="56007"/>
                                  </a:lnTo>
                                  <a:lnTo>
                                    <a:pt x="186607" y="56007"/>
                                  </a:lnTo>
                                  <a:cubicBezTo>
                                    <a:pt x="211017" y="56007"/>
                                    <a:pt x="267800" y="61141"/>
                                    <a:pt x="267800" y="108699"/>
                                  </a:cubicBezTo>
                                  <a:moveTo>
                                    <a:pt x="286414" y="197539"/>
                                  </a:moveTo>
                                  <a:cubicBezTo>
                                    <a:pt x="283041" y="195805"/>
                                    <a:pt x="279468" y="194177"/>
                                    <a:pt x="275487" y="192557"/>
                                  </a:cubicBezTo>
                                  <a:cubicBezTo>
                                    <a:pt x="310368" y="172974"/>
                                    <a:pt x="328042" y="143856"/>
                                    <a:pt x="328042" y="105889"/>
                                  </a:cubicBezTo>
                                  <a:cubicBezTo>
                                    <a:pt x="328042" y="40567"/>
                                    <a:pt x="274014" y="0"/>
                                    <a:pt x="187044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223685"/>
                                  </a:lnTo>
                                  <a:lnTo>
                                    <a:pt x="163745" y="223685"/>
                                  </a:lnTo>
                                  <a:cubicBezTo>
                                    <a:pt x="199852" y="223685"/>
                                    <a:pt x="283839" y="230743"/>
                                    <a:pt x="283839" y="296170"/>
                                  </a:cubicBezTo>
                                  <a:cubicBezTo>
                                    <a:pt x="283839" y="336861"/>
                                    <a:pt x="250060" y="363150"/>
                                    <a:pt x="197762" y="363150"/>
                                  </a:cubicBezTo>
                                  <a:lnTo>
                                    <a:pt x="0" y="363150"/>
                                  </a:lnTo>
                                  <a:lnTo>
                                    <a:pt x="0" y="419691"/>
                                  </a:lnTo>
                                  <a:lnTo>
                                    <a:pt x="200460" y="419691"/>
                                  </a:lnTo>
                                  <a:cubicBezTo>
                                    <a:pt x="341031" y="419691"/>
                                    <a:pt x="345088" y="308362"/>
                                    <a:pt x="345088" y="295675"/>
                                  </a:cubicBezTo>
                                  <a:cubicBezTo>
                                    <a:pt x="345088" y="253946"/>
                                    <a:pt x="323177" y="217284"/>
                                    <a:pt x="286414" y="197539"/>
                                  </a:cubicBezTo>
                                </a:path>
                              </a:pathLst>
                            </a:custGeom>
                            <a:grpFill/>
                            <a:ln w="949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5F77EB" id="Groep 25" o:spid="_x0000_s1026" style="position:absolute;margin-left:348.6pt;margin-top:32.2pt;width:100.95pt;height:38.2pt;z-index:251660288;mso-position-vertical-relative:page" coordorigin="25772,225" coordsize="19137,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">
                <v:shape id="Vrije vorm 18" o:spid="_x0000_s1027" style="position:absolute;left:25773;top:5962;width:19137;height:1510;visibility:visible;mso-wrap-style:square;v-text-anchor:middle" coordsize="1913669,1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" path="m1859534,60663v1280,-2298,3190,-4232,5702,-5802c1867758,53291,1870862,52506,1874558,52506v3687,,6734,785,9150,2355c1886105,56431,1887901,58365,1889076,60663v1174,2298,1757,4576,1757,6817l1857595,67480v,-2241,650,-4519,1939,-6817m1893527,96174v-3926,1848,-9017,2777,-15282,2777c1871979,98951,1867003,97323,1863307,94068v-3696,-3256,-5597,-6961,-5712,-11106l1913670,82962r,-4041c1913670,70065,1912180,62233,1909219,55445v-2971,-6788,-7335,-12112,-13095,-15989c1890356,35588,1883230,33654,1874720,33654v-8500,,-15807,1934,-21900,5802c1846717,43333,1842075,48465,1838885,54861v-3190,6396,-4785,13289,-4785,20690c1834100,83862,1835828,91205,1839305,97601v3467,6395,8443,11384,14938,14974c1860728,116165,1868455,117965,1877404,117965v6829,,12598,-794,17297,-2355c1899400,114040,1903173,112355,1906029,110555v2855,-1791,4842,-3083,5960,-3868l1902084,91377v-1795,1341,-4642,2940,-8557,4797m1819162,36344r-24174,l1794988,115265r24174,l1819162,36344xm1820002,3025r-25854,l1794148,24730r25854,l1820002,3025xm1732792,102311v1843,4941,4947,8809,9312,11614c1746469,116721,1752400,118128,1759897,118128v9074,,17355,-3025,24852,-9086l1775007,94231v-1566,1129,-3247,2106,-5033,2948c1768178,98022,1766058,98443,1763594,98443v-3248,,-5626,-1034,-7135,-3111c1754950,93254,1754196,90305,1754196,86494r,-31135l1774511,55359r,-19015l1754196,36344r,-25908l1730022,10436r,25908l1717596,36344r,19015l1730022,55359r,29785c1730022,91655,1730948,97380,1732792,102311t-54222,-5381c1675380,99286,1671884,100463,1668074,100463v-7832,,-11748,-3255,-11748,-9765c1656326,87222,1657730,84532,1660528,82626v2789,-1905,7546,-2862,14270,-2862c1676803,79764,1678599,79850,1680165,80013v1567,172,2627,316,3190,421l1683355,86830v,4375,-1595,7745,-4785,10100m1706689,115265r,-45937c1706689,58451,1703833,49786,1698131,43333v-5712,-6453,-14556,-9679,-26523,-9679c1662314,33654,1654874,34745,1649277,36938v-5597,2183,-10019,4567,-13257,7152l1645915,58892v2464,-1676,5482,-3189,9074,-4539c1658561,53003,1662983,52333,1668246,52333v3916,,7411,872,10496,2604c1681818,56680,1683355,59571,1683355,63612r,1675c1682457,65067,1680586,64895,1677730,64789v-2856,-114,-5683,-172,-8472,-172c1662429,64617,1656269,65709,1650786,67901v-5482,2183,-9818,5410,-13008,9670c1634588,81841,1632993,87059,1632993,93225v,6281,1451,11221,4364,14812c1640270,111627,1643766,114116,1647854,115524v4078,1398,7966,2097,11662,2097c1669812,117621,1677758,114375,1683355,107864r669,7401l1706689,115265xm1605801,94231v-2799,1685,-6266,2527,-10411,2527c1591589,96758,1588284,95724,1585486,93646v-2799,-2077,-4948,-4710,-6457,-7908c1577511,82540,1576756,79199,1576756,75723v,-3705,755,-7152,2273,-10350c1580538,62176,1582687,59600,1585486,57637v2798,-1962,6103,-2948,9904,-2948c1599640,54689,1603060,55474,1605629,57044v2579,1570,4756,3370,6552,5390l1626784,46608v-3467,-3926,-7860,-7066,-13180,-9421c1608284,34831,1602047,33654,1594884,33654v-8166,,-15444,1876,-21815,5639c1566689,43056,1561646,48101,1557960,54440v-3697,6338,-5540,13432,-5540,21283c1552420,83909,1554206,91176,1557787,97514v3582,6339,8568,11336,14938,14975c1579105,116137,1586498,117965,1594884,117965v7278,,13572,-1292,18892,-3877c1619086,111512,1623365,108429,1626612,104839l1612515,89022v-1681,1790,-3916,3533,-6714,5209m1537482,36344r-24174,l1513308,115265r24174,l1537482,36344xm1538313,3025r-25855,l1512458,24730r25855,l1538313,3025xm1442468,115265r,-42404c1442468,68265,1443834,64225,1446575,60749v2741,-3475,6743,-5218,12006,-5218c1462496,55531,1465543,56824,1467730,59399v2178,2585,3277,6061,3277,10436l1471007,115265r24173,l1495180,66465v,-10541,-2693,-18507,-8061,-23888c1481742,37187,1474579,34496,1465629,34496v-4479,,-8844,958,-13094,2863c1448285,39264,1444875,41792,1442296,44932r-669,-8588l1418457,36344r,78921l1442468,115265xm1331762,109214v5310,5381,12445,8072,21404,8072c1357750,117286,1362144,116309,1366336,114346v4203,-1963,7584,-4461,10163,-7487l1377167,115265r23162,l1400329,36344r-24002,l1376327,78921v,4491,-1347,8502,-4031,12035c1369613,94489,1365811,96251,1360883,96251v-4250,,-7469,-1283,-9656,-3868c1349049,89807,1347960,86274,1347960,81784r,-45440l1323786,36344r,48973c1323786,95858,1326442,103824,1331762,109214t-128338,6051l1203424,72861v,-5046,1452,-9192,4365,-12447c1210702,57159,1214389,55531,1218868,55531v4136,,7249,1321,9322,3954c1230253,62118,1231294,65737,1231294,70343r,44922l1254627,115265r,-42404c1254627,67815,1256050,63669,1258906,60414v2856,-3255,6571,-4883,11165,-4883c1274207,55531,1277311,56852,1279384,59485v2072,2633,3104,6252,3104,10858l1282488,115265r24174,l1306662,66465v,-9756,-2684,-17521,-8052,-23304c1293233,37388,1285563,34496,1275611,34496v-5043,,-9876,958,-14527,2863c1256442,39264,1252497,41955,1249250,45430v-1786,-2575,-4527,-5045,-8223,-7401c1237330,35674,1232354,34496,1226089,34496v-5148,,-9628,1006,-13429,3026c1208849,39542,1205716,42070,1203262,45095r-841,-8751l1179250,36344r,78921l1203424,115265xm1058554,115265r,-42404c1058554,67815,1060015,63669,1062918,60414v2914,-3255,6610,-4883,11080,-4883c1078143,55531,1081247,56852,1083320,59485v2072,2633,3104,6252,3104,10858l1086424,115265r23333,l1109757,72861v,-5046,1423,-9192,4279,-12447c1116892,57159,1120607,55531,1125201,55531v4136,,7240,1321,9312,3954c1136586,62118,1137627,65737,1137627,70343r,44922l1161801,115265r,-48800c1161801,56709,1159107,48944,1153740,43161v-5378,-5773,-13038,-8665,-22999,-8665c1125707,34496,1120865,35454,1116223,37359v-4651,1905,-8596,4596,-11834,8071c1102594,42855,1099852,40385,1096156,38029v-3687,-2355,-8672,-3533,-14938,-3533c1076070,34496,1071591,35502,1067789,37522v-3801,2020,-6943,4548,-9398,7573l1057551,36344r-23171,l1034380,115265r24174,xm967656,93895v-2846,-2020,-5005,-4653,-6456,-7908c959738,82732,959012,79314,959012,75723v,-3590,726,-6979,2188,-10177c962651,62348,964810,59734,967656,57714v2856,-2011,6294,-3025,10325,-3025c982126,54689,985564,55703,988306,57714v2741,2020,4842,4634,6294,7832c996051,68744,996787,72133,996787,75723v,3591,-736,7009,-2187,10264c993148,89242,991047,91875,988306,93895v-2742,2021,-6180,3035,-10325,3035c973950,96930,970512,95916,967656,93895t-26600,3035c944629,103317,949586,108429,955908,112240v6323,3810,13678,5725,22073,5725c986376,117965,993731,116050,1000053,112240v6323,-3811,11252,-8923,14776,-15310c1018353,90535,1020120,83469,1020120,75723v,-7736,-1767,-14811,-5291,-21207c1011305,48130,1006376,43056,1000053,39293v-6322,-3763,-13677,-5639,-22072,-5639c969586,33654,962231,35530,955908,39293v-6322,3763,-11279,8837,-14852,15223c937465,60912,935679,67987,935679,75723v,7746,1786,14812,5377,21207m909825,94231v-2799,1685,-6266,2527,-10402,2527c895612,96758,892318,95724,889519,93646v-2799,-2077,-4957,-4710,-6466,-7908c881544,82540,880789,79199,880789,75723v,-3705,755,-7152,2264,-10350c884562,62176,886720,59600,889519,57637v2799,-1962,6093,-2948,9904,-2948c903674,54689,907083,55474,909662,57044v2569,1570,4757,3370,6543,5390l930808,46608v-3467,-3926,-7860,-7066,-13171,-9421c912317,34831,906080,33654,898917,33654v-8166,,-15444,1876,-21824,5639c870713,43056,865680,48101,861983,54440v-3686,6338,-5539,13432,-5539,21283c856444,83909,858239,91176,861821,97514v3582,6339,8558,11336,14938,14975c883139,116137,890522,117965,898917,117965v7278,,13572,-1292,18883,-3877c923120,111512,927398,108429,930646,104839l916549,89022v-1681,1790,-3926,3533,-6724,5209m761105,94910v-2464,1235,-5320,1848,-8567,1848c747838,96758,744114,95523,741372,93053v-2741,-2461,-4106,-5716,-4106,-9756c737266,80041,738049,77016,739615,74211v1566,-2806,4365,-5668,8395,-8589l768488,89692v-2464,2241,-4928,3983,-7383,5218m819519,115265l798364,90200,815661,70505,799376,56201,784266,73540,758077,42405v-1566,-1906,-2932,-3897,-4107,-5975c752796,34353,752203,32198,752203,29949v,-2911,1032,-5353,3104,-7315c757380,20671,760093,19685,763455,19685v2569,,4976,785,7211,2355c772910,23620,774925,26310,776711,30121l793836,19522c791258,14132,787428,9536,782337,5725,777246,1905,770608,,762442,v-6934,,-12980,1321,-18128,3954c739166,6587,735193,10120,732394,14553v-2798,4433,-4192,9345,-4192,14725c728202,32534,728813,35980,730045,39628v1232,3648,3075,7210,5540,10685c727972,55024,722404,60385,718880,66388v-3525,6003,-5282,12313,-5282,18929c713598,91712,715136,97352,718211,102225v3076,4883,7383,8722,12923,11528c736673,116558,743139,117965,750522,117965v6161,,11700,-957,16619,-2862c772070,113197,776988,110162,781917,106016r7889,9249l819519,115265xm619510,60663v1280,-2298,3191,-4232,5702,-5802c627734,53291,630838,52506,634534,52506v3687,,6734,785,9150,2355c646081,56431,647877,58365,649052,60663v1175,2298,1757,4576,1757,6817l617572,67480v,-2241,649,-4519,1938,-6817m653503,96174v-3926,1848,-9017,2777,-15282,2777c631956,98951,626979,97323,623283,94068v-3696,-3256,-5597,-6961,-5711,-11106l673646,82962r,-4041c673646,70065,672156,62233,669195,55445,666225,48657,661860,43333,656101,39456v-5760,-3868,-12894,-5802,-21404,-5802c626196,33654,618890,35588,612796,39456v-6103,3877,-10745,9009,-13935,15405c595671,61257,594076,68150,594076,75551v,8311,1729,15654,5205,22050c602748,103996,607724,108985,614219,112575v6485,3590,14212,5390,23162,5390c644210,117965,649978,117171,654677,115610v4700,-1570,8472,-3255,11328,-5055c668861,108764,670847,107472,671965,106687l662060,91377v-1786,1341,-4641,2940,-8557,4797m579138,36344r-24174,l554964,115265r24174,l579138,36344xm579979,3025r-25855,l554124,24730r25855,l579979,3025xm508460,91454v-2684,2413,-6485,3619,-11413,3619c491899,95073,487926,93369,485127,89941v-2798,-3418,-4193,-7937,-4193,-13547c480934,70448,482644,65345,486054,61084v3409,-4260,8586,-6395,15530,-6395c504153,54689,506225,54832,507792,55110v1566,277,3132,699,4699,1264l512491,80099v,5160,-1337,8952,-4031,11355m496206,150939v12426,,22216,-3111,29379,-9335c532749,135381,536330,125759,536330,112747r,-72190c531736,38872,526483,37474,520552,36344v-5931,-1120,-12149,-1675,-18634,-1675c492854,34669,484936,36430,478164,39963v-6771,3533,-12063,8502,-15864,14898c458499,61257,456598,68715,456598,77236v,7296,1395,13797,4193,19522c463589,102484,467649,106936,472959,110133v5320,3198,11719,4797,19226,4797c500571,114930,507285,112747,512328,108372r,5553c512328,119756,510762,124131,507629,127051v-3142,2911,-7449,4376,-12932,4376c490447,131427,486560,130891,483035,129828v-3524,-1072,-6857,-2556,-9990,-4462l463312,142533v8281,5601,19246,8406,32894,8406m392214,60663v1290,-2298,3190,-4232,5712,-5802c400447,53291,403551,52506,407238,52506v3696,,6743,785,9150,2355c418795,56431,420591,58365,421765,60663v1175,2298,1758,4576,1758,6817l390285,67480v,-2241,650,-4519,1929,-6817m426216,96174v-3925,1848,-9016,2777,-15282,2777c404669,98951,399693,97323,395997,94068v-3697,-3256,-5597,-6961,-5712,-11106l446359,82962r,-4041c446359,70065,444869,62233,441908,55445,438938,48657,434573,43333,428814,39456v-5769,-3868,-12903,-5802,-21404,-5802c398900,33654,391603,35588,385500,39456v-6094,3877,-10735,9009,-13926,15405c368384,61257,366789,68150,366789,75551v,8311,1729,15654,5206,22050c375462,103996,380438,108985,386933,112575v6485,3590,14212,5390,23161,5390c416923,117965,422682,117171,427391,115610v4699,-1570,8472,-3255,11327,-5055c441574,108764,443561,107472,444678,106687l434774,91377v-1796,1341,-4642,2940,-8558,4797m312644,102311v1853,4941,4957,8809,9322,11614c326331,116721,332262,118128,339760,118128v9064,,17345,-3025,24842,-9086l354870,94231v-1567,1129,-3248,2106,-5043,2948c348041,98022,345911,98443,343456,98443v-3247,,-5625,-1034,-7135,-3111c334803,93254,334048,90305,334048,86494r,-31135l354363,55359r,-19015l334048,36344r,-25908l309875,10436r,25908l297458,36344r,19015l309875,55359r,29786c309875,91655,310801,97380,312644,102311m258423,96930v-3180,2356,-6686,3533,-10487,3533c240104,100463,236188,97208,236188,90698v,-3476,1395,-6166,4193,-8072c243180,80721,247936,79764,254650,79764v2016,,3802,86,5368,249c261584,80185,262654,80329,263208,80434r,6396c263208,91205,261613,94575,258423,96930t28118,18335l286541,69328v,-10877,-2846,-19542,-8557,-25995c272272,36880,263437,33654,251460,33654v-9293,,-16733,1091,-22330,3284c223533,39121,219120,41505,215873,44090r9905,14802c228242,57216,231260,55703,234841,54353v3582,-1350,8004,-2020,13267,-2020c252024,52333,255520,53205,258595,54937v3075,1743,4613,4634,4613,8675l263208,65287v-898,-220,-2770,-392,-5616,-498c254736,64675,251909,64617,249111,64617v-6829,,-12980,1092,-18462,3284c225157,70084,220821,73311,217640,77571v-3190,4270,-4785,9488,-4785,15654c212855,99506,214307,104446,217220,108037v2903,3590,6399,6079,10487,7487c231795,116922,235682,117621,239378,117621v10287,,18233,-3246,23830,-9757l263886,115265r22655,xm177430,115265r,-39034c177430,69950,179197,65096,182721,61668v3525,-3418,8138,-5132,13849,-5132c199923,56536,202836,56939,205300,57714r3859,-21370c207707,35789,206217,35396,204708,35167v-1509,-221,-3324,-336,-5454,-336c193657,34831,189101,36066,185577,38537v-3524,2470,-6294,5045,-8309,7736l176427,36344r-23171,l153256,115265r24174,xm91738,102311v1843,4941,4947,8809,9312,11614c105415,116721,111346,118128,118844,118128v9064,,17345,-3025,24842,-9086l133954,94231v-1567,1129,-3248,2106,-5034,2948c127125,98022,125004,98443,122540,98443v-3247,,-5625,-1034,-7135,-3111c113896,93254,113142,90305,113142,86494r,-31135l133447,55359r,-19015l113142,36344r,-25908l88968,10436r,25908l76542,36344r,19015l88968,55359r,29786c88968,91655,89885,97380,91738,102311m15272,115016v6266,1963,12923,2949,19981,2949c41175,117965,46800,117065,52120,115265v5311,-1790,9647,-4567,13009,-8329c68491,103183,70162,98443,70162,92718v,-6501,-1843,-11748,-5540,-15731c60936,73004,55110,69950,47163,67815,41347,66245,36676,64847,33152,63612,29627,62377,27860,60471,27860,57886v,-1790,841,-3226,2522,-4289c32063,52534,34747,51998,38433,51998v4146,,7899,670,11252,2020c53047,55359,55950,56881,58414,58557l68653,42577c64508,39657,59895,37445,54804,35923,49713,34410,43811,33654,37096,33654v-6265,,-11919,1043,-16953,3111c15100,38843,11127,41706,8223,45354,5310,49001,3859,53291,3859,58221v,4826,1203,8838,3610,12035c9876,73454,12951,76001,16695,77916v3754,1905,7641,3418,11672,4538c33400,83804,37230,84982,39866,85987v2627,1015,4422,1992,5368,2949c46189,89884,46666,91090,46666,92555v,2461,-1174,4174,-3524,5132c40793,98635,37822,99113,34241,99113v-3916,,-7976,-785,-12168,-2355c17870,95188,14489,93225,11910,90870l,106352v3916,3810,9007,6702,15272,8664e" filled="f" stroked="f" strokeweight=".26361mm">
                  <v:stroke joinstyle="miter"/>
                  <v:path arrowok="t" o:connecttype="custom" o:connectlocs="1859534,60663;1865236,54861;1874558,52506;1883708,54861;1889076,60663;1890833,67480;1857595,67480;1859534,60663;1893527,96174;1878245,98951;1863307,94068;1857595,82962;1913670,82962;1913670,78921;1909219,55445;1896124,39456;1874720,33654;1852820,39456;1838885,54861;1834100,75551;1839305,97601;1854243,112575;1877404,117965;1894701,115610;1906029,110555;1911989,106687;1902084,91377;1893527,96174;1819162,36344;1794988,36344;1794988,115265;1819162,115265;1819162,36344;1820002,3025;1794148,3025;1794148,24730;1820002,24730;1820002,3025;1732792,102311;1742104,113925;1759897,118128;1784749,109042;1775007,94231;1769974,97179;1763594,98443;1756459,95332;1754196,86494;1754196,55359;1774511,55359;1774511,36344;1754196,36344;1754196,10436;1730022,10436;1730022,36344;1717596,36344;1717596,55359;1730022,55359;1730022,85144;1732792,102311;1678570,96930;1668074,100463;1656326,90698;1660528,82626;1674798,79764;1680165,80013;1683355,80434;1683355,86830;1678570,96930;1706689,115265;1706689,69328;1698131,43333;1671608,33654;1649277,36938;1636020,44090;1645915,58892;1654989,54353;1668246,52333;1678742,54937;1683355,63612;1683355,65287;1677730,64789;1669258,64617;1650786,67901;1637778,77571;1632993,93225;1637357,108037;1647854,115524;1659516,117621;1683355,107864;1684024,115265;1706689,115265;1605801,94231;1595390,96758;1585486,93646;1579029,85738;1576756,75723;1579029,65373;1585486,57637;1595390,54689;1605629,57044;1612181,62434;1626784,46608;1613604,37187;1594884,33654;1573069,39293;1557960,54440;1552420,75723;1557787,97514;1572725,112489;1594884,117965;1613776,114088;1626612,104839;1612515,89022;1605801,94231;1537482,36344;1513308,36344;1513308,115265;1537482,115265;1537482,36344;1538313,3025;1512458,3025;1512458,24730;1538313,24730;1538313,3025;1442468,115265;1442468,72861;1446575,60749;1458581,55531;1467730,59399;1471007,69835;1471007,115265;1495180,115265;1495180,66465;1487119,42577;1465629,34496;1452535,37359;1442296,44932;1441627,36344;1418457,36344;1418457,115265;1442468,115265;1331762,109214;1353166,117286;1366336,114346;1376499,106859;1377167,115265;1400329,115265;1400329,36344;1376327,36344;1376327,78921;1372296,90956;1360883,96251;1351227,92383;1347960,81784;1347960,36344;1323786,36344;1323786,85317;1331762,109214;1203424,115265;1203424,72861;1207789,60414;1218868,55531;1228190,59485;1231294,70343;1231294,115265;1254627,115265;1254627,72861;1258906,60414;1270071,55531;1279384,59485;1282488,70343;1282488,115265;1306662,115265;1306662,66465;1298610,43161;1275611,34496;1261084,37359;1249250,45430;1241027,38029;1226089,34496;1212660,37522;1203262,45095;1202421,36344;1179250,36344;1179250,115265;1203424,115265;1058554,115265;1058554,72861;1062918,60414;1073998,55531;1083320,59485;1086424,70343;1086424,115265;1109757,115265;1109757,72861;1114036,60414;1125201,55531;1134513,59485;1137627,70343;1137627,115265;1161801,115265;1161801,66465;1153740,43161;1130741,34496;1116223,37359;1104389,45430;1096156,38029;1081218,34496;1067789,37522;1058391,45095;1057551,36344;1034380,36344;1034380,115265;1058554,115265;967656,93895;961200,85987;959012,75723;961200,65546;967656,57714;977981,54689;988306,57714;994600,65546;996787,75723;994600,85987;988306,93895;977981,96930;967656,93895;941056,96930;955908,112240;977981,117965;1000053,112240;1014829,96930;1020120,75723;1014829,54516;1000053,39293;977981,33654;955908,39293;941056,54516;935679,75723;941056,96930;909825,94231;899423,96758;889519,93646;883053,85738;880789,75723;883053,65373;889519,57637;899423,54689;909662,57044;916205,62434;930808,46608;917637,37187;898917,33654;877093,39293;861983,54440;856444,75723;861821,97514;876759,112489;898917,117965;917800,114088;930646,104839;916549,89022;909825,94231;761105,94910;752538,96758;741372,93053;737266,83297;739615,74211;748010,65622;768488,89692;761105,94910;819519,115265;798364,90200;815661,70505;799376,56201;784266,73540;758077,42405;753970,36430;752203,29949;755307,22634;763455,19685;770666,22040;776711,30121;793836,19522;782337,5725;762442,0;744314,3954;732394,14553;728202,29278;730045,39628;735585,50313;718880,66388;713598,85317;718211,102225;731134,113753;750522,117965;767141,115103;781917,106016;789806,115265;819519,115265;619510,60663;625212,54861;634534,52506;643684,54861;649052,60663;650809,67480;617572,67480;619510,60663;653503,96174;638221,98951;623283,94068;617572,82962;673646,82962;673646,78921;669195,55445;656101,39456;634697,33654;612796,39456;598861,54861;594076,75551;599281,97601;614219,112575;637381,117965;654677,115610;666005,110555;671965,106687;662060,91377;653503,96174;579138,36344;554964,36344;554964,115265;579138,115265;579138,36344;579979,3025;554124,3025;554124,24730;579979,24730;579979,3025;508460,91454;497047,95073;485127,89941;480934,76394;486054,61084;501584,54689;507792,55110;512491,56374;512491,80099;508460,91454;496206,150939;525585,141604;536330,112747;536330,40557;520552,36344;501918,34669;478164,39963;462300,54861;456598,77236;460791,96758;472959,110133;492185,114930;512328,108372;512328,113925;507629,127051;494697,131427;483035,129828;473045,125366;463312,142533;496206,150939;392214,60663;397926,54861;407238,52506;416388,54861;421765,60663;423523,67480;390285,67480;392214,60663;426216,96174;410934,98951;395997,94068;390285,82962;446359,82962;446359,78921;441908,55445;428814,39456;407410,33654;385500,39456;371574,54861;366789,75551;371995,97601;386933,112575;410094,117965;427391,115610;438718,110555;444678,106687;434774,91377;426216,96174;312644,102311;321966,113925;339760,118128;364602,109042;354870,94231;349827,97179;343456,98443;336321,95332;334048,86494;334048,55359;354363,55359;354363,36344;334048,36344;334048,10436;309875,10436;309875,36344;297458,36344;297458,55359;309875,55359;309875,85145;312644,102311;258423,96930;247936,100463;236188,90698;240381,82626;254650,79764;260018,80013;263208,80434;263208,86830;258423,96930;286541,115265;286541,69328;277984,43333;251460,33654;229130,36938;215873,44090;225778,58892;234841,54353;248108,52333;258595,54937;263208,63612;263208,65287;257592,64789;249111,64617;230649,67901;217640,77571;212855,93225;217220,108037;227707,115524;239378,117621;263208,107864;263886,115265;286541,115265;177430,115265;177430,76231;182721,61668;196570,56536;205300,57714;209159,36344;204708,35167;199254,34831;185577,38537;177268,46273;176427,36344;153256,36344;153256,115265;177430,115265;91738,102311;101050,113925;118844,118128;143686,109042;133954,94231;128920,97179;122540,98443;115405,95332;113142,86494;113142,55359;133447,55359;133447,36344;113142,36344;113142,10436;88968,10436;88968,36344;76542,36344;76542,55359;88968,55359;88968,85145;91738,102311;15272,115016;35253,117965;52120,115265;65129,106936;70162,92718;64622,76987;47163,67815;33152,63612;27860,57886;30382,53597;38433,51998;49685,54018;58414,58557;68653,42577;54804,35923;37096,33654;20143,36765;8223,45354;3859,58221;7469,70256;16695,77916;28367,82454;39866,85987;45234,88936;46666,92555;43142,97687;34241,99113;22073,96758;11910,90870;0,106352;15272,1150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aphic 16" o:spid="_x0000_s1028" style="position:absolute;left:25772;top:225;width:19137;height:4422" coordorigin="25772,225" coordsize="19136,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">
                  <v:shape id="Vrije vorm 20" o:spid="_x0000_s1029" style="position:absolute;left:25772;top:321;width:3451;height:4197;visibility:visible;mso-wrap-style:square;v-text-anchor:middle" coordsize="345088,41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" path="m267800,108699v,34462,-40145,58541,-97622,58541l60109,167240r,-111233l186607,56007v24410,,81193,5134,81193,52692m286414,197539v-3373,-1734,-6946,-3362,-10927,-4982c310368,172974,328042,143856,328042,105889,328042,40567,274014,,187044,l,,,223685r163745,c199852,223685,283839,230743,283839,296170v,40691,-33779,66980,-86077,66980l,363150r,56541l200460,419691v140571,,144628,-111329,144628,-124016c345088,253946,323177,217284,286414,197539e" filled="f" stroked="f" strokeweight=".26361mm">
                    <v:stroke joinstyle="miter"/>
                    <v:path arrowok="t" o:connecttype="custom" o:connectlocs="267800,108699;170178,167240;60109,167240;60109,56007;186607,56007;267800,108699;286414,197539;275487,192557;328042,105889;187044,0;0,0;0,223685;163745,223685;283839,296170;197762,363150;0,363150;0,419691;200460,419691;345088,295675;286414,197539" o:connectangles="0,0,0,0,0,0,0,0,0,0,0,0,0,0,0,0,0,0,0,0"/>
                  </v:shape>
                  <v:shape id="Vrije vorm 21" o:spid="_x0000_s1030" style="position:absolute;left:30488;top:225;width:3734;height:4422;visibility:visible;mso-wrap-style:square;v-text-anchor:middle" coordsize="373403,44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" path="m312259,225609v,6468,-1454,158563,-127762,158563c112217,384172,61734,316802,61734,220342v,-96708,49333,-161687,122763,-161687c263306,58655,312259,122625,312259,225609m186616,c76737,,,90830,,220866,,349101,78485,442179,186616,442179v108226,,186788,-91735,186788,-218103c373404,92145,296591,,186616,e" filled="f" stroked="f" strokeweight=".26361mm">
                    <v:stroke joinstyle="miter"/>
                    <v:path arrowok="t" o:connecttype="custom" o:connectlocs="312259,225609;184497,384172;61734,220342;184497,58655;312259,225609;186616,0;0,220866;186616,442179;373404,224076;186616,0" o:connectangles="0,0,0,0,0,0,0,0,0,0"/>
                  </v:shape>
                  <v:shape id="Vrije vorm 22" o:spid="_x0000_s1031" style="position:absolute;left:35573;top:225;width:3735;height:4422;visibility:visible;mso-wrap-style:square;v-text-anchor:middle" coordsize="373489,44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" path="m312269,225609v,6468,-1445,158563,-127582,158563c112312,384172,61762,316802,61762,220342v,-96708,49400,-161687,122925,-161687c263382,58655,312269,122625,312269,225609m186740,c76794,,,90830,,220866,,349101,78542,442179,186740,442179v108207,,186749,-91735,186749,-218103c373489,92145,296695,,186740,e" filled="f" stroked="f" strokeweight=".26361mm">
                    <v:stroke joinstyle="miter"/>
                    <v:path arrowok="t" o:connecttype="custom" o:connectlocs="312269,225609;184687,384172;61762,220342;184687,58655;312269,225609;186740,0;0,220866;186740,442179;373489,224076;186740,0" o:connectangles="0,0,0,0,0,0,0,0,0,0"/>
                  </v:shape>
                  <v:shape id="Vrije vorm 23" o:spid="_x0000_s1032" style="position:absolute;left:40712;top:321;width:4197;height:4197;visibility:visible;mso-wrap-style:square;v-text-anchor:middle" coordsize="419677,41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" path="m405064,3553l404940,,333154,r-950,2267c332204,2267,236577,230648,209782,294627,183082,230619,87902,2267,87902,2267l86961,,14576,,,419691r60090,l71349,116300,192545,406365r35157,l228643,404089v,,81716,-198397,119182,-289408l358799,416147r124,3544l419677,419691,405064,3553xe" filled="f" stroked="f" strokeweight=".26361mm">
                    <v:stroke joinstyle="miter"/>
                    <v:path arrowok="t" o:connecttype="custom" o:connectlocs="405064,3553;404940,0;333154,0;332204,2267;209782,294627;87902,2267;86961,0;14576,0;0,419691;60090,419691;71349,116300;192545,406365;227702,406365;228643,404089;347825,114681;358799,416147;358923,419691;419677,419691;405064,3553" o:connectangles="0,0,0,0,0,0,0,0,0,0,0,0,0,0,0,0,0,0,0"/>
                  </v:shape>
                  <v:shape id="Vrije vorm 24" o:spid="_x0000_s1033" style="position:absolute;left:25772;top:321;width:3451;height:4197;visibility:visible;mso-wrap-style:square;v-text-anchor:middle" coordsize="345088,41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" path="m267800,108699v,34462,-40145,58541,-97622,58541l60109,167240r,-111233l186607,56007v24410,,81193,5134,81193,52692m286414,197539v-3373,-1734,-6946,-3362,-10927,-4982c310368,172974,328042,143856,328042,105889,328042,40567,274014,,187044,l,,,223685r163745,c199852,223685,283839,230743,283839,296170v,40691,-33779,66980,-86077,66980l,363150r,56541l200460,419691v140571,,144628,-111329,144628,-124016c345088,253946,323177,217284,286414,197539e" filled="f" stroked="f" strokeweight=".26361mm">
                    <v:stroke joinstyle="miter"/>
                    <v:path arrowok="t" o:connecttype="custom" o:connectlocs="267800,108699;170178,167240;60109,167240;60109,56007;186607,56007;267800,108699;286414,197539;275487,192557;328042,105889;187044,0;0,0;0,223685;163745,223685;283839,296170;197762,363150;0,363150;0,419691;200460,419691;345088,295675;286414,197539" o:connectangles="0,0,0,0,0,0,0,0,0,0,0,0,0,0,0,0,0,0,0,0"/>
                  </v:shape>
                </v:group>
                <w10:wrap anchory="page"/>
              </v:group>
            </w:pict>
          </mc:Fallback>
        </mc:AlternateContent>
      </w:r>
      <w:r w:rsidRPr="000F2129">
        <w:rPr>
          <w:b/>
          <w:bCs/>
          <w:color w:val="8CC8BE"/>
          <w:sz w:val="28"/>
          <w:szCs w:val="28"/>
        </w:rPr>
        <w:t xml:space="preserve">Briefingsformat Future | BOOM </w:t>
      </w:r>
      <w:r>
        <w:rPr>
          <w:b/>
          <w:bCs/>
          <w:color w:val="8CC8BE"/>
          <w:sz w:val="28"/>
          <w:szCs w:val="28"/>
        </w:rPr>
        <w:t xml:space="preserve"> (</w:t>
      </w:r>
      <w:r w:rsidRPr="000F2129">
        <w:rPr>
          <w:b/>
          <w:bCs/>
          <w:color w:val="8CC8BE"/>
          <w:sz w:val="28"/>
          <w:szCs w:val="28"/>
        </w:rPr>
        <w:t>nadere offerteovereenkomst</w:t>
      </w:r>
      <w:r>
        <w:rPr>
          <w:b/>
          <w:bCs/>
          <w:color w:val="8CC8BE"/>
          <w:sz w:val="28"/>
          <w:szCs w:val="28"/>
        </w:rPr>
        <w:t>)</w:t>
      </w:r>
      <w:r>
        <w:br/>
      </w:r>
      <w:r>
        <w:br/>
      </w:r>
      <w:r w:rsidR="00C8570C" w:rsidRPr="00324F12">
        <w:t xml:space="preserve">Voor het opstellen van een nadere offerte ontvangen </w:t>
      </w:r>
      <w:r w:rsidRPr="00324F12">
        <w:rPr>
          <w:b/>
          <w:bCs/>
          <w:noProof/>
        </w:rPr>
        <w:drawing>
          <wp:anchor distT="0" distB="0" distL="114300" distR="114300" simplePos="0" relativeHeight="251659264" behindDoc="0" locked="1" layoutInCell="1" allowOverlap="1" wp14:anchorId="04884DB8" wp14:editId="19137E71">
            <wp:simplePos x="0" y="0"/>
            <wp:positionH relativeFrom="page">
              <wp:posOffset>899795</wp:posOffset>
            </wp:positionH>
            <wp:positionV relativeFrom="page">
              <wp:posOffset>342900</wp:posOffset>
            </wp:positionV>
            <wp:extent cx="2356485" cy="533400"/>
            <wp:effectExtent l="0" t="0" r="5715" b="0"/>
            <wp:wrapNone/>
            <wp:docPr id="234525311" name="Logo" descr="Afbeelding met Lettertype, Graphics, tekst, grafische vormgev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Afbeelding met Lettertype, Graphics, tekst, grafische vormgev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70C" w:rsidRPr="00324F12">
        <w:t>wij graag een aantal basisgegevens over uw communicatievraagstuk. Met dit briefingsformat kunt u deze informatie gestructureerd aanleveren.</w:t>
      </w:r>
    </w:p>
    <w:p w14:paraId="753C9D2B" w14:textId="27CE93AC" w:rsidR="00C8570C" w:rsidRPr="00324F12" w:rsidRDefault="00C8570C" w:rsidP="0009237F">
      <w:pPr>
        <w:spacing w:line="276" w:lineRule="auto"/>
      </w:pPr>
      <w:r w:rsidRPr="00324F12">
        <w:t>Op basis van uw antwoorden krijgen wij een helder beeld van de vraag, de doelstellingen</w:t>
      </w:r>
      <w:r w:rsidR="000F2129">
        <w:t xml:space="preserve">, het beschikbare budget </w:t>
      </w:r>
      <w:r w:rsidRPr="00324F12">
        <w:t xml:space="preserve">en de </w:t>
      </w:r>
      <w:r w:rsidR="000F2129">
        <w:t xml:space="preserve">gewenste </w:t>
      </w:r>
      <w:r w:rsidRPr="00324F12">
        <w:t>planning. Dit stelt ons in staat om snel te beoordelen hoe wij u het beste kunnen ondersteunen en om een passende nadere offerte op te stellen.</w:t>
      </w:r>
    </w:p>
    <w:p w14:paraId="44ADB4F3" w14:textId="21FC0AF6" w:rsidR="003025C0" w:rsidRPr="000F2129" w:rsidRDefault="00C8570C" w:rsidP="000F2129">
      <w:pPr>
        <w:spacing w:line="276" w:lineRule="auto"/>
        <w:rPr>
          <w:b/>
          <w:bCs/>
          <w:color w:val="8CC8BE"/>
          <w:sz w:val="28"/>
          <w:szCs w:val="28"/>
        </w:rPr>
      </w:pPr>
      <w:r w:rsidRPr="00324F12">
        <w:t>Wij denken graag met u mee en zien uit naar een prettige samenwerking!</w:t>
      </w:r>
      <w:r w:rsidR="000F2129">
        <w:br/>
      </w: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835"/>
        <w:gridCol w:w="6227"/>
      </w:tblGrid>
      <w:tr w:rsidR="00C8570C" w:rsidRPr="00324F12" w14:paraId="70ED4889" w14:textId="77777777" w:rsidTr="00AD0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5" w:type="dxa"/>
            <w:tcBorders>
              <w:top w:val="nil"/>
              <w:right w:val="none" w:sz="0" w:space="0" w:color="auto"/>
            </w:tcBorders>
            <w:shd w:val="clear" w:color="auto" w:fill="005A5F"/>
          </w:tcPr>
          <w:p w14:paraId="5703A80A" w14:textId="77777777" w:rsidR="007701FE" w:rsidRPr="007701FE" w:rsidRDefault="00C8570C" w:rsidP="0009237F">
            <w:pPr>
              <w:spacing w:line="276" w:lineRule="auto"/>
              <w:rPr>
                <w:b w:val="0"/>
                <w:bCs w:val="0"/>
              </w:rPr>
            </w:pPr>
            <w:r w:rsidRPr="00324F12">
              <w:t>Algemene informatie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shd w:val="clear" w:color="auto" w:fill="005A5F"/>
          </w:tcPr>
          <w:p w14:paraId="425278B3" w14:textId="77777777" w:rsidR="00C8570C" w:rsidRPr="00324F12" w:rsidRDefault="00C8570C" w:rsidP="0009237F">
            <w:pPr>
              <w:spacing w:line="276" w:lineRule="auto"/>
            </w:pPr>
          </w:p>
        </w:tc>
      </w:tr>
      <w:tr w:rsidR="00C8570C" w:rsidRPr="00324F12" w14:paraId="35353DBE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  <w:tcBorders>
              <w:top w:val="nil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5A04A3FB" w14:textId="77777777" w:rsidR="00C8570C" w:rsidRPr="00324F12" w:rsidRDefault="00C8570C" w:rsidP="0009237F">
            <w:pPr>
              <w:spacing w:line="276" w:lineRule="auto"/>
            </w:pPr>
            <w:r w:rsidRPr="00324F12">
              <w:t>Contactpersoon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shd w:val="clear" w:color="auto" w:fill="F3F5F9"/>
          </w:tcPr>
          <w:p w14:paraId="7F13C9E4" w14:textId="77777777" w:rsidR="00C8570C" w:rsidRPr="00324F12" w:rsidRDefault="00C8570C" w:rsidP="0009237F">
            <w:pPr>
              <w:spacing w:line="276" w:lineRule="auto"/>
            </w:pPr>
            <w:r w:rsidRPr="00324F12">
              <w:t>Naam:</w:t>
            </w:r>
          </w:p>
        </w:tc>
      </w:tr>
      <w:tr w:rsidR="00C8570C" w:rsidRPr="00324F12" w14:paraId="3FE2C0DD" w14:textId="77777777" w:rsidTr="00AD054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568E7CE9" w14:textId="77777777" w:rsidR="00C8570C" w:rsidRPr="00324F12" w:rsidRDefault="00C8570C" w:rsidP="0009237F">
            <w:pPr>
              <w:spacing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shd w:val="clear" w:color="auto" w:fill="F3F5F9"/>
          </w:tcPr>
          <w:p w14:paraId="335ADD26" w14:textId="77777777" w:rsidR="00C8570C" w:rsidRPr="00324F12" w:rsidRDefault="00C8570C" w:rsidP="0009237F">
            <w:pPr>
              <w:spacing w:line="276" w:lineRule="auto"/>
            </w:pPr>
            <w:r w:rsidRPr="00324F12">
              <w:t>Functie:</w:t>
            </w:r>
          </w:p>
        </w:tc>
      </w:tr>
      <w:tr w:rsidR="00C8570C" w:rsidRPr="00324F12" w14:paraId="6508955E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790DB1C1" w14:textId="77777777" w:rsidR="00C8570C" w:rsidRPr="00324F12" w:rsidRDefault="00C8570C" w:rsidP="0009237F">
            <w:pPr>
              <w:spacing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shd w:val="clear" w:color="auto" w:fill="F3F5F9"/>
          </w:tcPr>
          <w:p w14:paraId="1D69204B" w14:textId="77777777" w:rsidR="00C8570C" w:rsidRPr="00324F12" w:rsidRDefault="00C8570C" w:rsidP="0009237F">
            <w:pPr>
              <w:spacing w:line="276" w:lineRule="auto"/>
            </w:pPr>
            <w:r w:rsidRPr="00324F12">
              <w:t>E-Mail:</w:t>
            </w:r>
          </w:p>
        </w:tc>
      </w:tr>
      <w:tr w:rsidR="00C8570C" w:rsidRPr="00324F12" w14:paraId="415F03C9" w14:textId="77777777" w:rsidTr="00AD054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155712DD" w14:textId="77777777" w:rsidR="00C8570C" w:rsidRPr="00324F12" w:rsidRDefault="00C8570C" w:rsidP="0009237F">
            <w:pPr>
              <w:spacing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nil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487B6859" w14:textId="77777777" w:rsidR="00C8570C" w:rsidRPr="00324F12" w:rsidRDefault="00C8570C" w:rsidP="0009237F">
            <w:pPr>
              <w:spacing w:line="276" w:lineRule="auto"/>
            </w:pPr>
            <w:r w:rsidRPr="00324F12">
              <w:t>Telefoonnummer:</w:t>
            </w:r>
          </w:p>
        </w:tc>
      </w:tr>
      <w:tr w:rsidR="00C8570C" w:rsidRPr="00324F12" w14:paraId="6A6303E3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75210D9C" w14:textId="77777777" w:rsidR="00C8570C" w:rsidRPr="00324F12" w:rsidRDefault="00C8570C" w:rsidP="0009237F">
            <w:pPr>
              <w:spacing w:line="276" w:lineRule="auto"/>
            </w:pPr>
            <w:r w:rsidRPr="00324F12">
              <w:t>Projectnaam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single" w:sz="36" w:space="0" w:color="FFFFFF" w:themeColor="background1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1014007A" w14:textId="77777777" w:rsidR="00C8570C" w:rsidRPr="00324F12" w:rsidRDefault="00C8570C" w:rsidP="0009237F">
            <w:pPr>
              <w:spacing w:line="276" w:lineRule="auto"/>
            </w:pPr>
          </w:p>
        </w:tc>
      </w:tr>
      <w:tr w:rsidR="00C8570C" w:rsidRPr="00324F12" w14:paraId="3C295C8F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739904D0" w14:textId="77777777" w:rsidR="00C8570C" w:rsidRPr="00324F12" w:rsidRDefault="00C8570C" w:rsidP="0009237F">
            <w:pPr>
              <w:spacing w:line="276" w:lineRule="auto"/>
            </w:pPr>
            <w:r w:rsidRPr="00324F12">
              <w:t>Domein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single" w:sz="36" w:space="0" w:color="FFFFFF" w:themeColor="background1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505A883D" w14:textId="77777777" w:rsidR="00C8570C" w:rsidRPr="00324F12" w:rsidRDefault="00C8570C" w:rsidP="0009237F">
            <w:pPr>
              <w:spacing w:line="276" w:lineRule="auto"/>
            </w:pPr>
          </w:p>
        </w:tc>
      </w:tr>
      <w:tr w:rsidR="00B04467" w:rsidRPr="00324F12" w14:paraId="4D1CC00D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36" w:space="0" w:color="FFFFFF" w:themeColor="background1"/>
              <w:bottom w:val="nil"/>
              <w:right w:val="none" w:sz="0" w:space="0" w:color="auto"/>
            </w:tcBorders>
            <w:shd w:val="clear" w:color="auto" w:fill="DAE0EC"/>
          </w:tcPr>
          <w:p w14:paraId="19D0AFF8" w14:textId="77777777" w:rsidR="00B04467" w:rsidRPr="00324F12" w:rsidRDefault="00B04467" w:rsidP="0009237F">
            <w:pPr>
              <w:spacing w:line="276" w:lineRule="auto"/>
            </w:pPr>
            <w:r>
              <w:t>Naam Domeinstrateeg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7" w:type="dxa"/>
            <w:tcBorders>
              <w:top w:val="single" w:sz="36" w:space="0" w:color="FFFFFF" w:themeColor="background1"/>
              <w:left w:val="none" w:sz="0" w:space="0" w:color="auto"/>
              <w:bottom w:val="nil"/>
              <w:right w:val="none" w:sz="0" w:space="0" w:color="auto"/>
            </w:tcBorders>
            <w:shd w:val="clear" w:color="auto" w:fill="F3F5F9"/>
          </w:tcPr>
          <w:p w14:paraId="75FB84A6" w14:textId="77777777" w:rsidR="00B04467" w:rsidRPr="00324F12" w:rsidRDefault="00B04467" w:rsidP="0009237F">
            <w:pPr>
              <w:spacing w:line="276" w:lineRule="auto"/>
            </w:pPr>
          </w:p>
        </w:tc>
      </w:tr>
    </w:tbl>
    <w:p w14:paraId="63009434" w14:textId="77777777" w:rsidR="00C8570C" w:rsidRDefault="00C8570C" w:rsidP="0009237F">
      <w:pPr>
        <w:spacing w:line="276" w:lineRule="auto"/>
      </w:pPr>
    </w:p>
    <w:p w14:paraId="0C43E6EC" w14:textId="77777777" w:rsidR="00AD054E" w:rsidRPr="00324F12" w:rsidRDefault="00AD054E" w:rsidP="0009237F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119"/>
        <w:gridCol w:w="1313"/>
        <w:gridCol w:w="4640"/>
      </w:tblGrid>
      <w:tr w:rsidR="00C8570C" w:rsidRPr="00324F12" w14:paraId="1E186F19" w14:textId="77777777" w:rsidTr="00AD0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tcBorders>
              <w:top w:val="nil"/>
              <w:right w:val="none" w:sz="0" w:space="0" w:color="auto"/>
            </w:tcBorders>
            <w:shd w:val="clear" w:color="auto" w:fill="005A5F"/>
          </w:tcPr>
          <w:p w14:paraId="284274CB" w14:textId="77777777" w:rsidR="00C8570C" w:rsidRPr="00324F12" w:rsidRDefault="00C8570C" w:rsidP="0009237F">
            <w:pPr>
              <w:spacing w:line="276" w:lineRule="auto"/>
            </w:pPr>
            <w:r w:rsidRPr="00324F12">
              <w:t>Aanleiding en vraag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3" w:type="dxa"/>
            <w:gridSpan w:val="2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shd w:val="clear" w:color="auto" w:fill="005A5F"/>
          </w:tcPr>
          <w:p w14:paraId="18876AC9" w14:textId="77777777" w:rsidR="00C8570C" w:rsidRPr="00324F12" w:rsidRDefault="00C8570C" w:rsidP="0009237F">
            <w:pPr>
              <w:spacing w:line="276" w:lineRule="auto"/>
            </w:pPr>
          </w:p>
        </w:tc>
      </w:tr>
      <w:tr w:rsidR="007C52AA" w:rsidRPr="00324F12" w14:paraId="5EB67EC6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il"/>
              <w:bottom w:val="nil"/>
              <w:right w:val="none" w:sz="0" w:space="0" w:color="auto"/>
            </w:tcBorders>
            <w:shd w:val="clear" w:color="auto" w:fill="DAE0EC"/>
          </w:tcPr>
          <w:p w14:paraId="2A6ACFE6" w14:textId="77777777" w:rsidR="007C52AA" w:rsidRPr="00324F12" w:rsidRDefault="007C52AA" w:rsidP="0009237F">
            <w:pPr>
              <w:spacing w:line="276" w:lineRule="auto"/>
            </w:pPr>
            <w:r w:rsidRPr="00324F12">
              <w:t>Type vraag</w:t>
            </w:r>
          </w:p>
        </w:tc>
      </w:tr>
      <w:tr w:rsidR="00C8570C" w:rsidRPr="00324F12" w14:paraId="1D6EF893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2" w:type="dxa"/>
            <w:gridSpan w:val="2"/>
            <w:tcBorders>
              <w:top w:val="nil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1A2A5211" w14:textId="080176A6" w:rsidR="00C8570C" w:rsidRPr="007C52AA" w:rsidRDefault="000F2129" w:rsidP="0009237F">
            <w:pPr>
              <w:spacing w:line="276" w:lineRule="auto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-1952310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7C52AA" w:rsidRPr="007C52AA">
              <w:rPr>
                <w:b w:val="0"/>
                <w:bCs w:val="0"/>
              </w:rPr>
              <w:t xml:space="preserve"> </w:t>
            </w:r>
            <w:r w:rsidR="00C8570C" w:rsidRPr="007C52AA">
              <w:rPr>
                <w:b w:val="0"/>
                <w:bCs w:val="0"/>
              </w:rPr>
              <w:t>Strategische communicatie</w:t>
            </w:r>
          </w:p>
          <w:p w14:paraId="649B0B5F" w14:textId="6FB5B605" w:rsidR="00C8570C" w:rsidRPr="007C52AA" w:rsidRDefault="000F2129" w:rsidP="0009237F">
            <w:pPr>
              <w:spacing w:line="276" w:lineRule="auto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155542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7C52AA" w:rsidRPr="007C52AA">
              <w:rPr>
                <w:b w:val="0"/>
                <w:bCs w:val="0"/>
              </w:rPr>
              <w:t xml:space="preserve"> </w:t>
            </w:r>
            <w:r w:rsidR="00C8570C" w:rsidRPr="007C52AA">
              <w:rPr>
                <w:b w:val="0"/>
                <w:bCs w:val="0"/>
              </w:rPr>
              <w:t>Tactische en uitvoerende communicatie</w:t>
            </w:r>
          </w:p>
          <w:p w14:paraId="2B103A5E" w14:textId="6ED0D1D3" w:rsidR="00C8570C" w:rsidRPr="007C52AA" w:rsidRDefault="000F2129" w:rsidP="0009237F">
            <w:pPr>
              <w:spacing w:line="276" w:lineRule="auto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164448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7C52AA" w:rsidRPr="007C52AA">
              <w:rPr>
                <w:b w:val="0"/>
                <w:bCs w:val="0"/>
              </w:rPr>
              <w:t xml:space="preserve"> </w:t>
            </w:r>
            <w:r w:rsidR="00C8570C" w:rsidRPr="007C52AA">
              <w:rPr>
                <w:b w:val="0"/>
                <w:bCs w:val="0"/>
              </w:rPr>
              <w:t>Projectcommunicatie</w:t>
            </w:r>
          </w:p>
          <w:p w14:paraId="289BEF7B" w14:textId="5F832EEE" w:rsidR="00C8570C" w:rsidRPr="007C52AA" w:rsidRDefault="000F2129" w:rsidP="0009237F">
            <w:pPr>
              <w:spacing w:line="276" w:lineRule="auto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158842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7C52AA" w:rsidRPr="007C52AA">
              <w:rPr>
                <w:b w:val="0"/>
                <w:bCs w:val="0"/>
              </w:rPr>
              <w:t xml:space="preserve"> </w:t>
            </w:r>
            <w:r w:rsidR="00C8570C" w:rsidRPr="007C52AA">
              <w:rPr>
                <w:b w:val="0"/>
                <w:bCs w:val="0"/>
              </w:rPr>
              <w:t xml:space="preserve">Creatieve concepten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0" w:type="dxa"/>
            <w:tcBorders>
              <w:top w:val="nil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013F1888" w14:textId="3C986944" w:rsidR="007C52AA" w:rsidRPr="007C52AA" w:rsidRDefault="000F2129" w:rsidP="0009237F">
            <w:pPr>
              <w:spacing w:line="276" w:lineRule="auto"/>
            </w:pPr>
            <w:sdt>
              <w:sdtPr>
                <w:id w:val="144919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52AA" w:rsidRPr="007C52AA">
              <w:t xml:space="preserve"> Creatieve campagnes</w:t>
            </w:r>
          </w:p>
          <w:p w14:paraId="6C9CBA86" w14:textId="1DBB06FF" w:rsidR="007C52AA" w:rsidRPr="007C52AA" w:rsidRDefault="000F2129" w:rsidP="0009237F">
            <w:pPr>
              <w:spacing w:line="276" w:lineRule="auto"/>
            </w:pPr>
            <w:sdt>
              <w:sdtPr>
                <w:id w:val="189563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52AA" w:rsidRPr="007C52AA">
              <w:t xml:space="preserve"> Tekst- en redactieopdrachten</w:t>
            </w:r>
          </w:p>
          <w:p w14:paraId="53AC8B75" w14:textId="35872CFC" w:rsidR="00C8570C" w:rsidRPr="00324F12" w:rsidRDefault="000F2129" w:rsidP="0009237F">
            <w:pPr>
              <w:spacing w:line="276" w:lineRule="auto"/>
            </w:pPr>
            <w:sdt>
              <w:sdtPr>
                <w:id w:val="-81610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52AA">
              <w:t xml:space="preserve"> Anders, namelijk…</w:t>
            </w:r>
          </w:p>
        </w:tc>
      </w:tr>
      <w:tr w:rsidR="00C8570C" w:rsidRPr="00324F12" w14:paraId="7EFF0217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bottom w:val="nil"/>
              <w:right w:val="none" w:sz="0" w:space="0" w:color="auto"/>
            </w:tcBorders>
            <w:shd w:val="clear" w:color="auto" w:fill="DAE0EC"/>
          </w:tcPr>
          <w:p w14:paraId="4542D68D" w14:textId="77777777" w:rsidR="00C8570C" w:rsidRPr="00324F12" w:rsidRDefault="00C8570C" w:rsidP="00890A7F">
            <w:pPr>
              <w:shd w:val="clear" w:color="auto" w:fill="DAE0EC"/>
              <w:spacing w:line="276" w:lineRule="auto"/>
            </w:pPr>
            <w:r w:rsidRPr="00324F12">
              <w:t>Korte toelichting op aanleiding</w:t>
            </w:r>
          </w:p>
          <w:p w14:paraId="302DAD13" w14:textId="77777777" w:rsidR="007C52AA" w:rsidRPr="001F742E" w:rsidRDefault="00C8570C" w:rsidP="00890A7F">
            <w:pPr>
              <w:pStyle w:val="Lijstalinea"/>
              <w:numPr>
                <w:ilvl w:val="0"/>
                <w:numId w:val="4"/>
              </w:numPr>
              <w:shd w:val="clear" w:color="auto" w:fill="DAE0EC"/>
              <w:spacing w:line="276" w:lineRule="auto"/>
              <w:rPr>
                <w:b w:val="0"/>
                <w:bCs w:val="0"/>
              </w:rPr>
            </w:pPr>
            <w:r w:rsidRPr="007C52AA">
              <w:rPr>
                <w:b w:val="0"/>
                <w:bCs w:val="0"/>
              </w:rPr>
              <w:t>Wat is de context en waarom is deze opdracht nodig?</w:t>
            </w:r>
          </w:p>
          <w:p w14:paraId="62497BEE" w14:textId="77777777" w:rsidR="001F742E" w:rsidRDefault="001F742E" w:rsidP="00890A7F">
            <w:pPr>
              <w:shd w:val="clear" w:color="auto" w:fill="DAE0EC"/>
              <w:spacing w:line="276" w:lineRule="auto"/>
              <w:rPr>
                <w:b w:val="0"/>
                <w:bCs w:val="0"/>
              </w:rPr>
            </w:pPr>
          </w:p>
          <w:p w14:paraId="03FF121A" w14:textId="77777777" w:rsidR="00D01B50" w:rsidRDefault="00D01B50" w:rsidP="00890A7F">
            <w:pPr>
              <w:shd w:val="clear" w:color="auto" w:fill="DAE0EC"/>
              <w:spacing w:line="276" w:lineRule="auto"/>
            </w:pPr>
          </w:p>
          <w:p w14:paraId="46E0DA38" w14:textId="77777777" w:rsidR="00D01B50" w:rsidRDefault="00D01B50" w:rsidP="0009237F">
            <w:pPr>
              <w:spacing w:line="276" w:lineRule="auto"/>
            </w:pPr>
          </w:p>
          <w:p w14:paraId="66378FD9" w14:textId="77777777" w:rsidR="00D01B50" w:rsidRDefault="00D01B50" w:rsidP="0009237F">
            <w:pPr>
              <w:spacing w:line="276" w:lineRule="auto"/>
            </w:pPr>
          </w:p>
          <w:p w14:paraId="31099FA7" w14:textId="77777777" w:rsidR="00D01B50" w:rsidRDefault="00D01B50" w:rsidP="0009237F">
            <w:pPr>
              <w:spacing w:line="276" w:lineRule="auto"/>
              <w:rPr>
                <w:b w:val="0"/>
                <w:bCs w:val="0"/>
              </w:rPr>
            </w:pPr>
          </w:p>
          <w:p w14:paraId="609739B8" w14:textId="77777777" w:rsidR="001F742E" w:rsidRPr="001F742E" w:rsidRDefault="001F742E" w:rsidP="0009237F">
            <w:pPr>
              <w:spacing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3" w:type="dxa"/>
            <w:gridSpan w:val="2"/>
            <w:tcBorders>
              <w:top w:val="single" w:sz="36" w:space="0" w:color="FFFFFF" w:themeColor="background1"/>
              <w:left w:val="none" w:sz="0" w:space="0" w:color="auto"/>
              <w:bottom w:val="nil"/>
              <w:right w:val="none" w:sz="0" w:space="0" w:color="auto"/>
            </w:tcBorders>
            <w:shd w:val="clear" w:color="auto" w:fill="F3F5F9"/>
          </w:tcPr>
          <w:p w14:paraId="248E37CA" w14:textId="77777777" w:rsidR="00C8570C" w:rsidRPr="00324F12" w:rsidRDefault="00C8570C" w:rsidP="0009237F">
            <w:pPr>
              <w:spacing w:line="276" w:lineRule="auto"/>
            </w:pPr>
          </w:p>
        </w:tc>
      </w:tr>
      <w:tr w:rsidR="00A85FE1" w:rsidRPr="00890A7F" w14:paraId="1A4BA289" w14:textId="77777777" w:rsidTr="005C77E6">
        <w:tblPrEx>
          <w:tblBorders>
            <w:top w:val="single" w:sz="4" w:space="0" w:color="005A5F"/>
            <w:left w:val="single" w:sz="4" w:space="0" w:color="005A5F"/>
            <w:bottom w:val="single" w:sz="4" w:space="0" w:color="005A5F"/>
            <w:right w:val="single" w:sz="4" w:space="0" w:color="005A5F"/>
            <w:insideH w:val="single" w:sz="4" w:space="0" w:color="005A5F"/>
            <w:insideV w:val="single" w:sz="4" w:space="0" w:color="005A5F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</w:tcBorders>
            <w:shd w:val="clear" w:color="auto" w:fill="005A5F"/>
          </w:tcPr>
          <w:p w14:paraId="7887D460" w14:textId="77777777" w:rsidR="00A85FE1" w:rsidRPr="000F2129" w:rsidRDefault="00A85FE1" w:rsidP="005C77E6">
            <w:pPr>
              <w:spacing w:line="276" w:lineRule="auto"/>
              <w:rPr>
                <w:color w:val="FFFFFF" w:themeColor="background1"/>
              </w:rPr>
            </w:pPr>
            <w:r w:rsidRPr="000F2129">
              <w:rPr>
                <w:color w:val="FFFFFF" w:themeColor="background1"/>
              </w:rPr>
              <w:lastRenderedPageBreak/>
              <w:t>Communicatiedoelen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5A5F"/>
          </w:tcPr>
          <w:p w14:paraId="0DEB6342" w14:textId="77777777" w:rsidR="00A85FE1" w:rsidRPr="000F2129" w:rsidRDefault="00A85FE1" w:rsidP="005C77E6">
            <w:pPr>
              <w:spacing w:line="276" w:lineRule="auto"/>
              <w:rPr>
                <w:color w:val="FFFFFF" w:themeColor="background1"/>
              </w:rPr>
            </w:pPr>
          </w:p>
        </w:tc>
      </w:tr>
      <w:tr w:rsidR="00A85FE1" w:rsidRPr="00324F12" w14:paraId="5735BE4A" w14:textId="77777777" w:rsidTr="005C77E6">
        <w:tblPrEx>
          <w:tblBorders>
            <w:top w:val="single" w:sz="4" w:space="0" w:color="005A5F"/>
            <w:left w:val="single" w:sz="4" w:space="0" w:color="005A5F"/>
            <w:bottom w:val="single" w:sz="4" w:space="0" w:color="005A5F"/>
            <w:right w:val="single" w:sz="4" w:space="0" w:color="005A5F"/>
            <w:insideH w:val="single" w:sz="4" w:space="0" w:color="005A5F"/>
            <w:insideV w:val="single" w:sz="4" w:space="0" w:color="005A5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single" w:sz="36" w:space="0" w:color="FFFFFF" w:themeColor="background1"/>
            </w:tcBorders>
            <w:shd w:val="clear" w:color="auto" w:fill="DAE0EC"/>
          </w:tcPr>
          <w:p w14:paraId="62A72727" w14:textId="77777777" w:rsidR="00A85FE1" w:rsidRPr="00324F12" w:rsidRDefault="00A85FE1" w:rsidP="005C77E6">
            <w:pPr>
              <w:spacing w:line="276" w:lineRule="auto"/>
            </w:pPr>
            <w:r w:rsidRPr="00324F12">
              <w:t>Wat wilt</w:t>
            </w:r>
            <w:r>
              <w:t xml:space="preserve"> u voor deze opdracht bereiken met de inzet van communicatie</w:t>
            </w:r>
            <w:r w:rsidRPr="00324F12">
              <w:t>?</w:t>
            </w:r>
          </w:p>
          <w:p w14:paraId="4195E4A6" w14:textId="77777777" w:rsidR="00A85FE1" w:rsidRPr="003025C0" w:rsidRDefault="00A85FE1" w:rsidP="005C77E6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b w:val="0"/>
                <w:bCs w:val="0"/>
              </w:rPr>
            </w:pPr>
            <w:r w:rsidRPr="003025C0">
              <w:rPr>
                <w:b w:val="0"/>
                <w:bCs w:val="0"/>
              </w:rPr>
              <w:t>E.g. informeren, activeren, draagvlak creëren, gedragsverandering stimuleren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3" w:type="dxa"/>
            <w:gridSpan w:val="2"/>
            <w:tcBorders>
              <w:top w:val="nil"/>
              <w:left w:val="nil"/>
              <w:bottom w:val="single" w:sz="36" w:space="0" w:color="FFFFFF" w:themeColor="background1"/>
              <w:right w:val="nil"/>
            </w:tcBorders>
            <w:shd w:val="clear" w:color="auto" w:fill="F3F5F9"/>
          </w:tcPr>
          <w:p w14:paraId="2E719A35" w14:textId="77777777" w:rsidR="00A85FE1" w:rsidRPr="00324F12" w:rsidRDefault="00A85FE1" w:rsidP="005C77E6">
            <w:pPr>
              <w:spacing w:line="276" w:lineRule="auto"/>
            </w:pPr>
          </w:p>
        </w:tc>
      </w:tr>
      <w:tr w:rsidR="00A85FE1" w:rsidRPr="00324F12" w14:paraId="35ADD2BA" w14:textId="77777777" w:rsidTr="005C77E6">
        <w:tblPrEx>
          <w:tblBorders>
            <w:top w:val="single" w:sz="4" w:space="0" w:color="005A5F"/>
            <w:left w:val="single" w:sz="4" w:space="0" w:color="005A5F"/>
            <w:bottom w:val="single" w:sz="4" w:space="0" w:color="005A5F"/>
            <w:right w:val="single" w:sz="4" w:space="0" w:color="005A5F"/>
            <w:insideH w:val="single" w:sz="4" w:space="0" w:color="005A5F"/>
            <w:insideV w:val="single" w:sz="4" w:space="0" w:color="005A5F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left w:val="nil"/>
              <w:bottom w:val="nil"/>
            </w:tcBorders>
            <w:shd w:val="clear" w:color="auto" w:fill="DAE0EC"/>
          </w:tcPr>
          <w:p w14:paraId="43D21152" w14:textId="77777777" w:rsidR="00A85FE1" w:rsidRPr="00324F12" w:rsidRDefault="00A85FE1" w:rsidP="005C77E6">
            <w:pPr>
              <w:spacing w:line="276" w:lineRule="auto"/>
            </w:pPr>
            <w:r w:rsidRPr="00324F12">
              <w:t xml:space="preserve">Wanneer is de opdracht voor u geslaagd? </w:t>
            </w:r>
          </w:p>
          <w:p w14:paraId="6CEF5AF7" w14:textId="77777777" w:rsidR="00A85FE1" w:rsidRPr="00353202" w:rsidRDefault="00A85FE1" w:rsidP="005C77E6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b w:val="0"/>
                <w:bCs w:val="0"/>
              </w:rPr>
            </w:pPr>
            <w:r w:rsidRPr="003025C0">
              <w:rPr>
                <w:b w:val="0"/>
                <w:bCs w:val="0"/>
              </w:rPr>
              <w:t>E.g. concrete resultaten of effecten</w:t>
            </w:r>
          </w:p>
          <w:p w14:paraId="3581B050" w14:textId="77777777" w:rsidR="00A85FE1" w:rsidRPr="003025C0" w:rsidRDefault="00A85FE1" w:rsidP="005C77E6">
            <w:pPr>
              <w:spacing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3" w:type="dxa"/>
            <w:gridSpan w:val="2"/>
            <w:tcBorders>
              <w:top w:val="single" w:sz="36" w:space="0" w:color="FFFFFF" w:themeColor="background1"/>
              <w:left w:val="nil"/>
              <w:bottom w:val="nil"/>
              <w:right w:val="nil"/>
            </w:tcBorders>
            <w:shd w:val="clear" w:color="auto" w:fill="F3F5F9"/>
          </w:tcPr>
          <w:p w14:paraId="4B55CD32" w14:textId="77777777" w:rsidR="00A85FE1" w:rsidRPr="00324F12" w:rsidRDefault="00A85FE1" w:rsidP="005C77E6">
            <w:pPr>
              <w:spacing w:line="276" w:lineRule="auto"/>
            </w:pPr>
          </w:p>
        </w:tc>
      </w:tr>
    </w:tbl>
    <w:p w14:paraId="10418DC4" w14:textId="77777777" w:rsidR="00A85FE1" w:rsidRDefault="00A85FE1" w:rsidP="00AD054E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694"/>
        <w:gridCol w:w="425"/>
        <w:gridCol w:w="5943"/>
      </w:tblGrid>
      <w:tr w:rsidR="00C8570C" w:rsidRPr="00324F12" w14:paraId="5D64CC07" w14:textId="77777777" w:rsidTr="00890A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94" w:type="dxa"/>
            <w:tcBorders>
              <w:bottom w:val="none" w:sz="0" w:space="0" w:color="auto"/>
              <w:right w:val="none" w:sz="0" w:space="0" w:color="auto"/>
            </w:tcBorders>
            <w:shd w:val="clear" w:color="auto" w:fill="005A5F"/>
          </w:tcPr>
          <w:p w14:paraId="268571C7" w14:textId="77777777" w:rsidR="00C8570C" w:rsidRPr="00324F12" w:rsidRDefault="00324F12" w:rsidP="0009237F">
            <w:pPr>
              <w:spacing w:line="276" w:lineRule="auto"/>
            </w:pPr>
            <w:r w:rsidRPr="00324F12">
              <w:t>Doelgroepen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68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005A5F"/>
          </w:tcPr>
          <w:p w14:paraId="686A9F0E" w14:textId="77777777" w:rsidR="00C8570C" w:rsidRPr="00324F12" w:rsidRDefault="00C8570C" w:rsidP="0009237F">
            <w:pPr>
              <w:spacing w:line="276" w:lineRule="auto"/>
            </w:pPr>
          </w:p>
        </w:tc>
      </w:tr>
      <w:tr w:rsidR="00C8570C" w:rsidRPr="00324F12" w14:paraId="328D5D0C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7EF4109D" w14:textId="77777777" w:rsidR="00324F12" w:rsidRPr="00324F12" w:rsidRDefault="00324F12" w:rsidP="0009237F">
            <w:pPr>
              <w:spacing w:line="276" w:lineRule="auto"/>
            </w:pPr>
            <w:r w:rsidRPr="00324F12">
              <w:t>Primaire doelgroep</w:t>
            </w:r>
            <w:r w:rsidR="001D51CA">
              <w:t>(</w:t>
            </w:r>
            <w:r w:rsidRPr="00324F12">
              <w:t>en</w:t>
            </w:r>
            <w:r w:rsidR="001D51CA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742E62B3" w14:textId="77777777" w:rsidR="00C8570C" w:rsidRPr="00324F12" w:rsidRDefault="00C8570C" w:rsidP="0009237F">
            <w:pPr>
              <w:spacing w:line="276" w:lineRule="auto"/>
            </w:pPr>
          </w:p>
        </w:tc>
      </w:tr>
      <w:tr w:rsidR="00C8570C" w:rsidRPr="00324F12" w14:paraId="41CA33D9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74375E1D" w14:textId="77777777" w:rsidR="00C8570C" w:rsidRPr="00324F12" w:rsidRDefault="00324F12" w:rsidP="0009237F">
            <w:pPr>
              <w:spacing w:line="276" w:lineRule="auto"/>
            </w:pPr>
            <w:r w:rsidRPr="00324F12">
              <w:t>Secundaire doelgroepen (indien van toepassing)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0B2266B0" w14:textId="77777777" w:rsidR="00C8570C" w:rsidRPr="00324F12" w:rsidRDefault="00C8570C" w:rsidP="0009237F">
            <w:pPr>
              <w:spacing w:line="276" w:lineRule="auto"/>
            </w:pPr>
          </w:p>
        </w:tc>
      </w:tr>
      <w:tr w:rsidR="00324F12" w:rsidRPr="00324F12" w14:paraId="5A9A3102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single" w:sz="36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DAE0EC"/>
          </w:tcPr>
          <w:p w14:paraId="0533D15F" w14:textId="77777777" w:rsidR="00324F12" w:rsidRPr="00324F12" w:rsidRDefault="00324F12" w:rsidP="0009237F">
            <w:pPr>
              <w:spacing w:line="276" w:lineRule="auto"/>
            </w:pPr>
            <w:r w:rsidRPr="00324F12">
              <w:t>Relevante kenmerken:</w:t>
            </w:r>
          </w:p>
          <w:p w14:paraId="2FF3CC34" w14:textId="77777777" w:rsidR="00324F12" w:rsidRPr="003025C0" w:rsidRDefault="00324F12" w:rsidP="0009237F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b w:val="0"/>
                <w:bCs w:val="0"/>
              </w:rPr>
            </w:pPr>
            <w:r w:rsidRPr="003025C0">
              <w:rPr>
                <w:b w:val="0"/>
                <w:bCs w:val="0"/>
              </w:rPr>
              <w:t>E.g. rollen/functies, kennisniveau, houding en bereikbaarheid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F5F9"/>
          </w:tcPr>
          <w:p w14:paraId="36EDC48D" w14:textId="77777777" w:rsidR="00324F12" w:rsidRPr="00324F12" w:rsidRDefault="00324F12" w:rsidP="0009237F">
            <w:pPr>
              <w:spacing w:line="276" w:lineRule="auto"/>
            </w:pPr>
          </w:p>
        </w:tc>
      </w:tr>
    </w:tbl>
    <w:p w14:paraId="09283A50" w14:textId="77777777" w:rsidR="00AD054E" w:rsidRDefault="00AD054E" w:rsidP="00AD054E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119"/>
        <w:gridCol w:w="5943"/>
      </w:tblGrid>
      <w:tr w:rsidR="00FE6119" w:rsidRPr="00324F12" w14:paraId="377A0A5B" w14:textId="77777777" w:rsidTr="00FE61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  <w:gridSpan w:val="2"/>
            <w:tcBorders>
              <w:bottom w:val="none" w:sz="0" w:space="0" w:color="auto"/>
            </w:tcBorders>
            <w:shd w:val="clear" w:color="auto" w:fill="005A5F"/>
          </w:tcPr>
          <w:p w14:paraId="6FE4CC2F" w14:textId="6BCD4D4C" w:rsidR="00FE6119" w:rsidRPr="00324F12" w:rsidRDefault="00FE6119" w:rsidP="0009237F">
            <w:pPr>
              <w:spacing w:line="276" w:lineRule="auto"/>
            </w:pPr>
            <w:r w:rsidRPr="00324F12">
              <w:t>Scope en verwachte output</w:t>
            </w:r>
          </w:p>
        </w:tc>
      </w:tr>
      <w:tr w:rsidR="00C8570C" w:rsidRPr="00324F12" w14:paraId="4A038482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5FEC1275" w14:textId="77777777" w:rsidR="00C8570C" w:rsidRPr="00324F12" w:rsidRDefault="00324F12" w:rsidP="0009237F">
            <w:pPr>
              <w:spacing w:line="276" w:lineRule="auto"/>
            </w:pPr>
            <w:r w:rsidRPr="00324F12">
              <w:t>Welke output wordt verwacht?</w:t>
            </w:r>
          </w:p>
          <w:p w14:paraId="7E8D04B1" w14:textId="77777777" w:rsidR="00324F12" w:rsidRPr="003025C0" w:rsidRDefault="00324F12" w:rsidP="0009237F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b w:val="0"/>
                <w:bCs w:val="0"/>
              </w:rPr>
            </w:pPr>
            <w:r w:rsidRPr="003025C0">
              <w:rPr>
                <w:b w:val="0"/>
                <w:bCs w:val="0"/>
              </w:rPr>
              <w:t>E.g. strategie, advies, teksten, middelen, campagneconcept, uitvoering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02F9F39D" w14:textId="77777777" w:rsidR="00C8570C" w:rsidRPr="00324F12" w:rsidRDefault="00C8570C" w:rsidP="0009237F">
            <w:pPr>
              <w:spacing w:line="276" w:lineRule="auto"/>
            </w:pPr>
          </w:p>
        </w:tc>
      </w:tr>
      <w:tr w:rsidR="00C8570C" w:rsidRPr="00324F12" w14:paraId="6FC51B90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03FF4B18" w14:textId="77777777" w:rsidR="00C8570C" w:rsidRPr="00324F12" w:rsidRDefault="00324F12" w:rsidP="0009237F">
            <w:pPr>
              <w:spacing w:line="276" w:lineRule="auto"/>
            </w:pPr>
            <w:r w:rsidRPr="00324F12">
              <w:t xml:space="preserve">Aantal/ omvang (indien bekend)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73F0965B" w14:textId="77777777" w:rsidR="00C8570C" w:rsidRPr="00324F12" w:rsidRDefault="00C8570C" w:rsidP="0009237F">
            <w:pPr>
              <w:spacing w:line="276" w:lineRule="auto"/>
            </w:pPr>
          </w:p>
        </w:tc>
      </w:tr>
      <w:tr w:rsidR="00324F12" w:rsidRPr="00324F12" w14:paraId="08DDB457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DAE0EC"/>
          </w:tcPr>
          <w:p w14:paraId="77BF62EA" w14:textId="77777777" w:rsidR="00324F12" w:rsidRPr="00324F12" w:rsidRDefault="00324F12" w:rsidP="0009237F">
            <w:pPr>
              <w:spacing w:line="276" w:lineRule="auto"/>
            </w:pPr>
            <w:r w:rsidRPr="00324F12">
              <w:t>Kanalen (indien van toepassing)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F5F9"/>
          </w:tcPr>
          <w:p w14:paraId="044291BD" w14:textId="77777777" w:rsidR="00324F12" w:rsidRPr="00324F12" w:rsidRDefault="00324F12" w:rsidP="0009237F">
            <w:pPr>
              <w:spacing w:line="276" w:lineRule="auto"/>
            </w:pPr>
          </w:p>
        </w:tc>
      </w:tr>
    </w:tbl>
    <w:p w14:paraId="528955C1" w14:textId="617051BF" w:rsidR="000F2129" w:rsidRDefault="000F2129"/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977"/>
        <w:gridCol w:w="142"/>
        <w:gridCol w:w="5943"/>
      </w:tblGrid>
      <w:tr w:rsidR="00324F12" w:rsidRPr="00324F12" w14:paraId="3854192D" w14:textId="77777777" w:rsidTr="00AD0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7" w:type="dxa"/>
            <w:tcBorders>
              <w:bottom w:val="none" w:sz="0" w:space="0" w:color="auto"/>
              <w:right w:val="none" w:sz="0" w:space="0" w:color="auto"/>
            </w:tcBorders>
            <w:shd w:val="clear" w:color="auto" w:fill="005A5F"/>
          </w:tcPr>
          <w:p w14:paraId="33AAA89B" w14:textId="77777777" w:rsidR="00324F12" w:rsidRPr="00324F12" w:rsidRDefault="00324F12" w:rsidP="0009237F">
            <w:pPr>
              <w:spacing w:line="276" w:lineRule="auto"/>
            </w:pPr>
            <w:r w:rsidRPr="00324F12">
              <w:t>Planning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85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005A5F"/>
          </w:tcPr>
          <w:p w14:paraId="35131687" w14:textId="77777777" w:rsidR="00324F12" w:rsidRPr="00324F12" w:rsidRDefault="00324F12" w:rsidP="0009237F">
            <w:pPr>
              <w:spacing w:line="276" w:lineRule="auto"/>
            </w:pPr>
          </w:p>
        </w:tc>
      </w:tr>
      <w:tr w:rsidR="00324F12" w:rsidRPr="00324F12" w14:paraId="5BE27B0C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0D56AEEA" w14:textId="77777777" w:rsidR="00324F12" w:rsidRPr="00324F12" w:rsidRDefault="00324F12" w:rsidP="0009237F">
            <w:pPr>
              <w:spacing w:line="276" w:lineRule="auto"/>
            </w:pPr>
            <w:r w:rsidRPr="00324F12">
              <w:t>Gewenste startdatum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5180F922" w14:textId="77777777" w:rsidR="00324F12" w:rsidRPr="00324F12" w:rsidRDefault="00324F12" w:rsidP="0009237F">
            <w:pPr>
              <w:spacing w:line="276" w:lineRule="auto"/>
            </w:pPr>
          </w:p>
        </w:tc>
      </w:tr>
      <w:tr w:rsidR="00324F12" w:rsidRPr="00324F12" w14:paraId="45998D4A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single" w:sz="36" w:space="0" w:color="FFFFFF" w:themeColor="background1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1A975234" w14:textId="77777777" w:rsidR="00324F12" w:rsidRPr="00324F12" w:rsidRDefault="00324F12" w:rsidP="0009237F">
            <w:pPr>
              <w:spacing w:line="276" w:lineRule="auto"/>
            </w:pPr>
            <w:r w:rsidRPr="00324F12">
              <w:t>Deadline/oplevermoment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3A395C5F" w14:textId="77777777" w:rsidR="00324F12" w:rsidRPr="00324F12" w:rsidRDefault="00324F12" w:rsidP="0009237F">
            <w:pPr>
              <w:spacing w:line="276" w:lineRule="auto"/>
            </w:pPr>
          </w:p>
        </w:tc>
      </w:tr>
      <w:tr w:rsidR="00324F12" w:rsidRPr="00324F12" w14:paraId="29B6D4F7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single" w:sz="36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DAE0EC"/>
          </w:tcPr>
          <w:p w14:paraId="2ECE357D" w14:textId="77777777" w:rsidR="00324F12" w:rsidRPr="00324F12" w:rsidRDefault="00324F12" w:rsidP="0009237F">
            <w:pPr>
              <w:spacing w:line="276" w:lineRule="auto"/>
            </w:pPr>
            <w:r w:rsidRPr="00324F12">
              <w:t>Belangrijke mijlpalen (indien bekend)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F5F9"/>
          </w:tcPr>
          <w:p w14:paraId="37E6BB93" w14:textId="77777777" w:rsidR="00324F12" w:rsidRPr="00324F12" w:rsidRDefault="00324F12" w:rsidP="0009237F">
            <w:pPr>
              <w:spacing w:line="276" w:lineRule="auto"/>
            </w:pPr>
          </w:p>
        </w:tc>
      </w:tr>
    </w:tbl>
    <w:p w14:paraId="52958E8B" w14:textId="77777777" w:rsidR="00AD054E" w:rsidRPr="00324F12" w:rsidRDefault="00AD054E" w:rsidP="0009237F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119"/>
        <w:gridCol w:w="5943"/>
      </w:tblGrid>
      <w:tr w:rsidR="00FE6119" w:rsidRPr="00324F12" w14:paraId="54B24390" w14:textId="77777777" w:rsidTr="00FE61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005A5F"/>
          </w:tcPr>
          <w:p w14:paraId="54517996" w14:textId="3A9729B1" w:rsidR="00FE6119" w:rsidRPr="00324F12" w:rsidRDefault="00FE6119" w:rsidP="0009237F">
            <w:pPr>
              <w:spacing w:line="276" w:lineRule="auto"/>
            </w:pPr>
            <w:r w:rsidRPr="00353202">
              <w:lastRenderedPageBreak/>
              <w:t>Intake</w:t>
            </w:r>
          </w:p>
        </w:tc>
      </w:tr>
      <w:tr w:rsidR="00324F12" w:rsidRPr="00324F12" w14:paraId="502298AE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55D6BD82" w14:textId="77777777" w:rsidR="00324F12" w:rsidRPr="00353202" w:rsidRDefault="00324F12" w:rsidP="0009237F">
            <w:pPr>
              <w:spacing w:line="276" w:lineRule="auto"/>
            </w:pPr>
            <w:r w:rsidRPr="00353202">
              <w:t xml:space="preserve">Gewenste momenten voor een </w:t>
            </w:r>
            <w:r w:rsidR="00353202">
              <w:t>intake</w:t>
            </w:r>
          </w:p>
          <w:p w14:paraId="2A310808" w14:textId="77777777" w:rsidR="00324F12" w:rsidRPr="00353202" w:rsidRDefault="00324F12" w:rsidP="0009237F">
            <w:pPr>
              <w:spacing w:line="276" w:lineRule="auto"/>
            </w:pPr>
            <w:r w:rsidRPr="00353202">
              <w:t>(meerdere opties)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360DF2A6" w14:textId="77777777" w:rsidR="00324F12" w:rsidRPr="00324F12" w:rsidRDefault="00324F12" w:rsidP="0009237F">
            <w:pPr>
              <w:spacing w:line="276" w:lineRule="auto"/>
            </w:pPr>
          </w:p>
        </w:tc>
      </w:tr>
      <w:tr w:rsidR="00324F12" w:rsidRPr="00324F12" w14:paraId="15A67C74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5A4824E6" w14:textId="77777777" w:rsidR="00324F12" w:rsidRPr="00353202" w:rsidRDefault="00324F12" w:rsidP="0009237F">
            <w:pPr>
              <w:spacing w:line="276" w:lineRule="auto"/>
            </w:pPr>
            <w:r w:rsidRPr="00353202">
              <w:t xml:space="preserve">Betrokkenen bij </w:t>
            </w:r>
            <w:r w:rsidR="00353202">
              <w:t>de intake</w:t>
            </w:r>
          </w:p>
          <w:p w14:paraId="1CBC75A8" w14:textId="77777777" w:rsidR="00324F12" w:rsidRPr="00353202" w:rsidRDefault="00324F12" w:rsidP="0009237F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b w:val="0"/>
                <w:bCs w:val="0"/>
              </w:rPr>
            </w:pPr>
            <w:r w:rsidRPr="00353202">
              <w:rPr>
                <w:b w:val="0"/>
                <w:bCs w:val="0"/>
              </w:rPr>
              <w:t>Naam en functie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right w:val="none" w:sz="0" w:space="0" w:color="auto"/>
            </w:tcBorders>
            <w:shd w:val="clear" w:color="auto" w:fill="F3F5F9"/>
          </w:tcPr>
          <w:p w14:paraId="04FA694E" w14:textId="77777777" w:rsidR="00324F12" w:rsidRPr="00324F12" w:rsidRDefault="00324F12" w:rsidP="0009237F">
            <w:pPr>
              <w:spacing w:line="276" w:lineRule="auto"/>
            </w:pPr>
          </w:p>
        </w:tc>
      </w:tr>
    </w:tbl>
    <w:p w14:paraId="29470A99" w14:textId="77777777" w:rsidR="00AD054E" w:rsidRDefault="00AD054E" w:rsidP="0009237F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119"/>
        <w:gridCol w:w="5943"/>
      </w:tblGrid>
      <w:tr w:rsidR="00B04467" w:rsidRPr="00324F12" w14:paraId="0AAAE0A1" w14:textId="77777777" w:rsidTr="00AD0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tcBorders>
              <w:bottom w:val="none" w:sz="0" w:space="0" w:color="auto"/>
              <w:right w:val="none" w:sz="0" w:space="0" w:color="auto"/>
            </w:tcBorders>
            <w:shd w:val="clear" w:color="auto" w:fill="005A5F"/>
          </w:tcPr>
          <w:p w14:paraId="5865483A" w14:textId="77777777" w:rsidR="00B04467" w:rsidRPr="00324F12" w:rsidRDefault="00B04467" w:rsidP="0009237F">
            <w:pPr>
              <w:spacing w:line="276" w:lineRule="auto"/>
            </w:pPr>
            <w:r>
              <w:t>Betrokkenen bij PZH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left w:val="none" w:sz="0" w:space="0" w:color="auto"/>
              <w:right w:val="none" w:sz="0" w:space="0" w:color="auto"/>
            </w:tcBorders>
            <w:shd w:val="clear" w:color="auto" w:fill="005A5F"/>
          </w:tcPr>
          <w:p w14:paraId="4090B635" w14:textId="77777777" w:rsidR="00B04467" w:rsidRPr="00324F12" w:rsidRDefault="00B04467" w:rsidP="0009237F">
            <w:pPr>
              <w:spacing w:line="276" w:lineRule="auto"/>
            </w:pPr>
          </w:p>
        </w:tc>
      </w:tr>
      <w:tr w:rsidR="00B04467" w:rsidRPr="00324F12" w14:paraId="5BB72228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58783E01" w14:textId="154D1DA4" w:rsidR="00B04467" w:rsidRPr="00324F12" w:rsidRDefault="00B04467" w:rsidP="0009237F">
            <w:pPr>
              <w:spacing w:line="276" w:lineRule="auto"/>
            </w:pPr>
            <w:r>
              <w:t>Is deze opdracht bekend bij Jaap en</w:t>
            </w:r>
            <w:r w:rsidR="00102F32">
              <w:t>/of</w:t>
            </w:r>
            <w:r>
              <w:t xml:space="preserve"> Gerard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17EF8B13" w14:textId="2449501A" w:rsidR="00B04467" w:rsidRPr="00324F12" w:rsidRDefault="00AD054E" w:rsidP="0009237F">
            <w:pPr>
              <w:spacing w:line="276" w:lineRule="auto"/>
            </w:pPr>
            <w:r>
              <w:t xml:space="preserve">   </w:t>
            </w:r>
            <w:sdt>
              <w:sdtPr>
                <w:id w:val="-117611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21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04467">
              <w:t xml:space="preserve"> Ja  </w:t>
            </w:r>
            <w:r w:rsidR="00FE6119">
              <w:t xml:space="preserve">    </w:t>
            </w:r>
            <w:sdt>
              <w:sdtPr>
                <w:id w:val="-1532643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21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04467">
              <w:t xml:space="preserve"> Nee</w:t>
            </w:r>
          </w:p>
        </w:tc>
      </w:tr>
      <w:tr w:rsidR="00B04467" w:rsidRPr="00324F12" w14:paraId="79367A22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1BA63299" w14:textId="77777777" w:rsidR="00B04467" w:rsidRPr="003025C0" w:rsidRDefault="00B04467" w:rsidP="0009237F">
            <w:pPr>
              <w:pStyle w:val="Lijstalinea"/>
              <w:spacing w:line="276" w:lineRule="auto"/>
              <w:ind w:left="0"/>
              <w:rPr>
                <w:b w:val="0"/>
                <w:bCs w:val="0"/>
              </w:rPr>
            </w:pPr>
            <w:r>
              <w:t xml:space="preserve">Is deze opdracht bekend bij de </w:t>
            </w:r>
            <w:r w:rsidR="0029052D">
              <w:t xml:space="preserve">betrokken </w:t>
            </w:r>
            <w:r>
              <w:t xml:space="preserve">domeinstrateeg?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right w:val="none" w:sz="0" w:space="0" w:color="auto"/>
            </w:tcBorders>
            <w:shd w:val="clear" w:color="auto" w:fill="F3F5F9"/>
          </w:tcPr>
          <w:p w14:paraId="51EFD7CB" w14:textId="0FFFA1B1" w:rsidR="00B04467" w:rsidRPr="00324F12" w:rsidRDefault="00AD054E" w:rsidP="0009237F">
            <w:pPr>
              <w:spacing w:line="276" w:lineRule="auto"/>
            </w:pPr>
            <w:r>
              <w:t xml:space="preserve">   </w:t>
            </w:r>
            <w:sdt>
              <w:sdtPr>
                <w:id w:val="-192701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21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04467">
              <w:t xml:space="preserve"> Ja  </w:t>
            </w:r>
            <w:r w:rsidR="00FE6119">
              <w:t xml:space="preserve">    </w:t>
            </w:r>
            <w:sdt>
              <w:sdtPr>
                <w:id w:val="-167448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21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04467">
              <w:t xml:space="preserve"> Nee</w:t>
            </w:r>
          </w:p>
        </w:tc>
      </w:tr>
    </w:tbl>
    <w:p w14:paraId="1445AEA6" w14:textId="77777777" w:rsidR="00AD054E" w:rsidRPr="00324F12" w:rsidRDefault="00AD054E" w:rsidP="0009237F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119"/>
        <w:gridCol w:w="5943"/>
      </w:tblGrid>
      <w:tr w:rsidR="00324F12" w:rsidRPr="00324F12" w14:paraId="26DACDE1" w14:textId="77777777" w:rsidTr="00AD0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tcBorders>
              <w:bottom w:val="none" w:sz="0" w:space="0" w:color="auto"/>
              <w:right w:val="none" w:sz="0" w:space="0" w:color="auto"/>
            </w:tcBorders>
            <w:shd w:val="clear" w:color="auto" w:fill="005A5F"/>
          </w:tcPr>
          <w:p w14:paraId="088A2D71" w14:textId="77777777" w:rsidR="00324F12" w:rsidRPr="00324F12" w:rsidRDefault="00324F12" w:rsidP="0009237F">
            <w:pPr>
              <w:spacing w:line="276" w:lineRule="auto"/>
            </w:pPr>
            <w:r w:rsidRPr="00324F12">
              <w:t>Aanvullende informatie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left w:val="none" w:sz="0" w:space="0" w:color="auto"/>
              <w:right w:val="none" w:sz="0" w:space="0" w:color="auto"/>
            </w:tcBorders>
            <w:shd w:val="clear" w:color="auto" w:fill="005A5F"/>
          </w:tcPr>
          <w:p w14:paraId="37FE038B" w14:textId="77777777" w:rsidR="00324F12" w:rsidRPr="00324F12" w:rsidRDefault="00324F12" w:rsidP="0009237F">
            <w:pPr>
              <w:spacing w:line="276" w:lineRule="auto"/>
            </w:pPr>
          </w:p>
        </w:tc>
      </w:tr>
      <w:tr w:rsidR="00324F12" w:rsidRPr="00324F12" w14:paraId="287BFD66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3318F72C" w14:textId="77777777" w:rsidR="00324F12" w:rsidRPr="00324F12" w:rsidRDefault="00324F12" w:rsidP="0009237F">
            <w:pPr>
              <w:spacing w:line="276" w:lineRule="auto"/>
            </w:pPr>
            <w:r w:rsidRPr="00324F12">
              <w:t xml:space="preserve">Is er al beschikbare informatie/relevante documentatie? </w:t>
            </w:r>
            <w:r w:rsidRPr="003025C0">
              <w:rPr>
                <w:b w:val="0"/>
                <w:bCs w:val="0"/>
              </w:rPr>
              <w:t>Graag toevoegen in bijlage 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5FCF22EE" w14:textId="77777777" w:rsidR="00324F12" w:rsidRPr="00324F12" w:rsidRDefault="00324F12" w:rsidP="0009237F">
            <w:pPr>
              <w:spacing w:line="276" w:lineRule="auto"/>
            </w:pPr>
          </w:p>
        </w:tc>
      </w:tr>
      <w:tr w:rsidR="00324F12" w:rsidRPr="00324F12" w14:paraId="01E010F4" w14:textId="77777777" w:rsidTr="00AD05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37B4EBFA" w14:textId="77777777" w:rsidR="00324F12" w:rsidRDefault="00324F12" w:rsidP="0009237F">
            <w:pPr>
              <w:spacing w:line="276" w:lineRule="auto"/>
              <w:rPr>
                <w:b w:val="0"/>
                <w:bCs w:val="0"/>
              </w:rPr>
            </w:pPr>
            <w:r w:rsidRPr="00324F12">
              <w:t>Aandachtspunten</w:t>
            </w:r>
          </w:p>
          <w:p w14:paraId="252ECDDE" w14:textId="77777777" w:rsidR="00AD054E" w:rsidRPr="00324F12" w:rsidRDefault="00AD054E" w:rsidP="0009237F">
            <w:pPr>
              <w:spacing w:line="276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3" w:type="dxa"/>
            <w:tcBorders>
              <w:top w:val="single" w:sz="36" w:space="0" w:color="FFFFFF" w:themeColor="background1"/>
              <w:left w:val="none" w:sz="0" w:space="0" w:color="auto"/>
              <w:right w:val="none" w:sz="0" w:space="0" w:color="auto"/>
            </w:tcBorders>
            <w:shd w:val="clear" w:color="auto" w:fill="F3F5F9"/>
          </w:tcPr>
          <w:p w14:paraId="0F9C7FD0" w14:textId="5BE6C253" w:rsidR="00324F12" w:rsidRPr="00324F12" w:rsidRDefault="00324F12" w:rsidP="0009237F">
            <w:pPr>
              <w:spacing w:line="276" w:lineRule="auto"/>
            </w:pPr>
          </w:p>
        </w:tc>
      </w:tr>
    </w:tbl>
    <w:p w14:paraId="0BF71193" w14:textId="77777777" w:rsidR="00324F12" w:rsidRDefault="00324F12" w:rsidP="0009237F">
      <w:pPr>
        <w:spacing w:line="276" w:lineRule="auto"/>
      </w:pPr>
    </w:p>
    <w:tbl>
      <w:tblPr>
        <w:tblStyle w:val="Lijsttabel3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4531"/>
        <w:gridCol w:w="1848"/>
        <w:gridCol w:w="2683"/>
      </w:tblGrid>
      <w:tr w:rsidR="0029052D" w:rsidRPr="00324F12" w14:paraId="29C1859E" w14:textId="77777777" w:rsidTr="00AD0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79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005A5F"/>
          </w:tcPr>
          <w:p w14:paraId="2069D8F9" w14:textId="77777777" w:rsidR="0029052D" w:rsidRPr="00324F12" w:rsidRDefault="0029052D" w:rsidP="0009237F">
            <w:pPr>
              <w:spacing w:line="276" w:lineRule="auto"/>
            </w:pPr>
            <w:r>
              <w:t>Budget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tcBorders>
              <w:left w:val="none" w:sz="0" w:space="0" w:color="auto"/>
              <w:right w:val="none" w:sz="0" w:space="0" w:color="auto"/>
            </w:tcBorders>
            <w:shd w:val="clear" w:color="auto" w:fill="005A5F"/>
          </w:tcPr>
          <w:p w14:paraId="17B58524" w14:textId="77777777" w:rsidR="0029052D" w:rsidRPr="00324F12" w:rsidRDefault="0029052D" w:rsidP="0009237F">
            <w:pPr>
              <w:spacing w:line="276" w:lineRule="auto"/>
            </w:pPr>
          </w:p>
        </w:tc>
      </w:tr>
      <w:tr w:rsidR="0029052D" w:rsidRPr="00324F12" w14:paraId="03BEBBAB" w14:textId="77777777" w:rsidTr="00AD0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gridSpan w:val="2"/>
            <w:tcBorders>
              <w:top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002FBDD4" w14:textId="77777777" w:rsidR="0029052D" w:rsidRDefault="0029052D" w:rsidP="00FE6119">
            <w:pPr>
              <w:shd w:val="clear" w:color="auto" w:fill="DAE0EC"/>
              <w:spacing w:line="276" w:lineRule="auto"/>
              <w:rPr>
                <w:b w:val="0"/>
                <w:bCs w:val="0"/>
              </w:rPr>
            </w:pPr>
            <w:r>
              <w:t>Budgetindicatie</w:t>
            </w:r>
          </w:p>
          <w:p w14:paraId="42922B6B" w14:textId="53159746" w:rsidR="001B1DFE" w:rsidRPr="001B1DFE" w:rsidRDefault="001B1DFE" w:rsidP="00FE6119">
            <w:pPr>
              <w:pStyle w:val="Lijstalinea"/>
              <w:numPr>
                <w:ilvl w:val="0"/>
                <w:numId w:val="5"/>
              </w:numPr>
              <w:shd w:val="clear" w:color="auto" w:fill="DAE0EC"/>
              <w:spacing w:line="276" w:lineRule="auto"/>
              <w:rPr>
                <w:b w:val="0"/>
                <w:bCs w:val="0"/>
              </w:rPr>
            </w:pPr>
            <w:r w:rsidRPr="001B1DFE">
              <w:rPr>
                <w:b w:val="0"/>
                <w:bCs w:val="0"/>
              </w:rPr>
              <w:t>Een budget</w:t>
            </w:r>
            <w:r w:rsidR="000F2129">
              <w:rPr>
                <w:b w:val="0"/>
                <w:bCs w:val="0"/>
              </w:rPr>
              <w:t>indicatie</w:t>
            </w:r>
            <w:r w:rsidRPr="001B1DFE">
              <w:rPr>
                <w:b w:val="0"/>
                <w:bCs w:val="0"/>
              </w:rPr>
              <w:t xml:space="preserve"> of </w:t>
            </w:r>
            <w:r w:rsidR="000F2129">
              <w:rPr>
                <w:b w:val="0"/>
                <w:bCs w:val="0"/>
              </w:rPr>
              <w:t xml:space="preserve">ten minste een </w:t>
            </w:r>
            <w:r w:rsidRPr="001B1DFE">
              <w:rPr>
                <w:b w:val="0"/>
                <w:bCs w:val="0"/>
              </w:rPr>
              <w:t>bandbreedte</w:t>
            </w:r>
            <w:r w:rsidR="000F2129">
              <w:rPr>
                <w:b w:val="0"/>
                <w:bCs w:val="0"/>
              </w:rPr>
              <w:t xml:space="preserve"> is nodig om tot een passend voorstel te kunnen komen.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3" w:type="dxa"/>
            <w:tcBorders>
              <w:top w:val="none" w:sz="0" w:space="0" w:color="auto"/>
              <w:left w:val="none" w:sz="0" w:space="0" w:color="auto"/>
              <w:bottom w:val="single" w:sz="36" w:space="0" w:color="FFFFFF" w:themeColor="background1"/>
              <w:right w:val="none" w:sz="0" w:space="0" w:color="auto"/>
            </w:tcBorders>
            <w:shd w:val="clear" w:color="auto" w:fill="F3F5F9"/>
          </w:tcPr>
          <w:p w14:paraId="7C988F4F" w14:textId="77777777" w:rsidR="0029052D" w:rsidRPr="00324F12" w:rsidRDefault="0029052D" w:rsidP="0009237F">
            <w:pPr>
              <w:spacing w:line="276" w:lineRule="auto"/>
            </w:pPr>
          </w:p>
        </w:tc>
      </w:tr>
      <w:tr w:rsidR="001B1DFE" w:rsidRPr="00324F12" w14:paraId="6FC9E6E3" w14:textId="77777777" w:rsidTr="00FE61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tcBorders>
              <w:top w:val="single" w:sz="36" w:space="0" w:color="FFFFFF" w:themeColor="background1"/>
              <w:right w:val="none" w:sz="0" w:space="0" w:color="auto"/>
            </w:tcBorders>
            <w:shd w:val="clear" w:color="auto" w:fill="DAE0EC"/>
          </w:tcPr>
          <w:p w14:paraId="47324D3D" w14:textId="77777777" w:rsidR="001B1DFE" w:rsidRDefault="001B1DFE" w:rsidP="0009237F">
            <w:pPr>
              <w:spacing w:line="276" w:lineRule="auto"/>
            </w:pPr>
            <w:r>
              <w:t>Indien geen budgetindicatie, kunt u een bandbreedte aangeven?</w:t>
            </w:r>
          </w:p>
        </w:tc>
      </w:tr>
      <w:tr w:rsidR="0029052D" w:rsidRPr="00324F12" w14:paraId="2A6F9D68" w14:textId="77777777" w:rsidTr="00FE6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0EC"/>
          </w:tcPr>
          <w:p w14:paraId="2FAB887A" w14:textId="135A09F6" w:rsidR="001B1DFE" w:rsidRDefault="000F2129" w:rsidP="0009237F">
            <w:pPr>
              <w:spacing w:line="276" w:lineRule="auto"/>
            </w:pPr>
            <w:sdt>
              <w:sdtPr>
                <w:rPr>
                  <w:b w:val="0"/>
                  <w:bCs w:val="0"/>
                </w:rPr>
                <w:id w:val="-676500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1B1DFE" w:rsidRPr="001B1DFE">
              <w:rPr>
                <w:b w:val="0"/>
                <w:bCs w:val="0"/>
              </w:rPr>
              <w:t xml:space="preserve"> € 0 - € </w:t>
            </w:r>
            <w:r w:rsidR="00102F32">
              <w:rPr>
                <w:b w:val="0"/>
                <w:bCs w:val="0"/>
              </w:rPr>
              <w:t>5</w:t>
            </w:r>
            <w:r w:rsidR="001B1DFE" w:rsidRPr="001B1DFE">
              <w:rPr>
                <w:b w:val="0"/>
                <w:bCs w:val="0"/>
              </w:rPr>
              <w:t xml:space="preserve">.000 </w:t>
            </w:r>
          </w:p>
          <w:p w14:paraId="57732DDE" w14:textId="4894A3D2" w:rsidR="00102F32" w:rsidRPr="001B1DFE" w:rsidRDefault="00102F32" w:rsidP="00102F32">
            <w:pPr>
              <w:spacing w:line="276" w:lineRule="auto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-32921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Pr="001B1DFE">
              <w:rPr>
                <w:b w:val="0"/>
                <w:bCs w:val="0"/>
              </w:rPr>
              <w:t xml:space="preserve"> € </w:t>
            </w:r>
            <w:r>
              <w:rPr>
                <w:b w:val="0"/>
                <w:bCs w:val="0"/>
              </w:rPr>
              <w:t>5.000</w:t>
            </w:r>
            <w:r w:rsidRPr="001B1DFE">
              <w:rPr>
                <w:b w:val="0"/>
                <w:bCs w:val="0"/>
              </w:rPr>
              <w:t xml:space="preserve"> - € 10.000 </w:t>
            </w:r>
          </w:p>
          <w:p w14:paraId="1E0292E1" w14:textId="6DC90018" w:rsidR="0029052D" w:rsidRPr="001B1DFE" w:rsidRDefault="000F2129" w:rsidP="00102F32">
            <w:pPr>
              <w:spacing w:line="276" w:lineRule="auto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</w:rPr>
                <w:id w:val="-722370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1B1DFE" w:rsidRPr="001B1DFE">
              <w:rPr>
                <w:b w:val="0"/>
                <w:bCs w:val="0"/>
              </w:rPr>
              <w:t xml:space="preserve"> € 10.000 - € 25.000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0EC"/>
          </w:tcPr>
          <w:p w14:paraId="42E1F2E8" w14:textId="5702A627" w:rsidR="00102F32" w:rsidRDefault="00102F32" w:rsidP="0009237F">
            <w:pPr>
              <w:spacing w:line="276" w:lineRule="auto"/>
            </w:pPr>
            <w:sdt>
              <w:sdtPr>
                <w:id w:val="26273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B1DFE">
              <w:t xml:space="preserve"> € 25.000 - € 50.000</w:t>
            </w:r>
          </w:p>
          <w:p w14:paraId="63C97F41" w14:textId="1A2CAFAD" w:rsidR="0029052D" w:rsidRDefault="000F2129" w:rsidP="0009237F">
            <w:pPr>
              <w:spacing w:line="276" w:lineRule="auto"/>
            </w:pPr>
            <w:sdt>
              <w:sdtPr>
                <w:id w:val="-147321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F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052D">
              <w:t xml:space="preserve"> € 50.000 - € 100.000</w:t>
            </w:r>
          </w:p>
          <w:p w14:paraId="4423BF53" w14:textId="75594C59" w:rsidR="0029052D" w:rsidRPr="00324F12" w:rsidRDefault="000F2129" w:rsidP="0009237F">
            <w:pPr>
              <w:spacing w:line="276" w:lineRule="auto"/>
            </w:pPr>
            <w:sdt>
              <w:sdtPr>
                <w:id w:val="1142620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052D">
              <w:t xml:space="preserve"> &gt; € 100.000</w:t>
            </w:r>
          </w:p>
        </w:tc>
      </w:tr>
    </w:tbl>
    <w:p w14:paraId="16F678D9" w14:textId="77777777" w:rsidR="0029052D" w:rsidRPr="00324F12" w:rsidRDefault="0029052D" w:rsidP="00AD054E">
      <w:pPr>
        <w:spacing w:line="276" w:lineRule="auto"/>
      </w:pPr>
    </w:p>
    <w:sectPr w:rsidR="0029052D" w:rsidRPr="00324F12" w:rsidSect="000F2129">
      <w:footerReference w:type="default" r:id="rId12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C3FB9" w14:textId="77777777" w:rsidR="00CE6511" w:rsidRPr="00324F12" w:rsidRDefault="00CE6511" w:rsidP="00C8570C">
      <w:pPr>
        <w:spacing w:after="0" w:line="240" w:lineRule="auto"/>
      </w:pPr>
      <w:r w:rsidRPr="00324F12">
        <w:separator/>
      </w:r>
    </w:p>
  </w:endnote>
  <w:endnote w:type="continuationSeparator" w:id="0">
    <w:p w14:paraId="4D29A8D2" w14:textId="77777777" w:rsidR="00CE6511" w:rsidRPr="00324F12" w:rsidRDefault="00CE6511" w:rsidP="00C8570C">
      <w:pPr>
        <w:spacing w:after="0" w:line="240" w:lineRule="auto"/>
      </w:pPr>
      <w:r w:rsidRPr="00324F1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56A848-74F3-4F30-9623-A0DB21390620}"/>
    <w:embedBold r:id="rId2" w:fontKey="{35A52D9C-D2B4-4219-8A5A-452A1CF3320C}"/>
    <w:embedItalic r:id="rId3" w:fontKey="{BE51A63C-A85B-46BF-BED9-EE041E072B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4" w:fontKey="{D5AA4314-1C58-416A-A8BE-E927DA619CED}"/>
    <w:embedBold r:id="rId5" w:fontKey="{75659AFE-8708-4A28-9426-BA2A6ECC9F2D}"/>
    <w:embedItalic r:id="rId6" w:fontKey="{5493E1B4-1BF4-42AA-8923-66781B3B35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B4F5F84-692F-4B31-93DB-8232F3F51065}"/>
    <w:embedItalic r:id="rId8" w:fontKey="{84A8E242-7013-4FD5-B436-EE74E1B6D7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C80CBCC-A6F7-42B9-B9C6-118244448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45808295"/>
      <w:docPartObj>
        <w:docPartGallery w:val="Page Numbers (Bottom of Page)"/>
        <w:docPartUnique/>
      </w:docPartObj>
    </w:sdtPr>
    <w:sdtContent>
      <w:p w14:paraId="55658346" w14:textId="77777777" w:rsidR="00324F12" w:rsidRDefault="00324F1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6A07BF" w14:textId="77777777" w:rsidR="00324F12" w:rsidRDefault="00324F1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DE71D" w14:textId="77777777" w:rsidR="00CE6511" w:rsidRPr="00324F12" w:rsidRDefault="00CE6511" w:rsidP="00C8570C">
      <w:pPr>
        <w:spacing w:after="0" w:line="240" w:lineRule="auto"/>
      </w:pPr>
      <w:r w:rsidRPr="00324F12">
        <w:separator/>
      </w:r>
    </w:p>
  </w:footnote>
  <w:footnote w:type="continuationSeparator" w:id="0">
    <w:p w14:paraId="10241898" w14:textId="77777777" w:rsidR="00CE6511" w:rsidRPr="00324F12" w:rsidRDefault="00CE6511" w:rsidP="00C8570C">
      <w:pPr>
        <w:spacing w:after="0" w:line="240" w:lineRule="auto"/>
      </w:pPr>
      <w:r w:rsidRPr="00324F12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267BE"/>
    <w:multiLevelType w:val="hybridMultilevel"/>
    <w:tmpl w:val="616CD142"/>
    <w:lvl w:ilvl="0" w:tplc="295E4AD0">
      <w:start w:val="615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A0B8E"/>
    <w:multiLevelType w:val="hybridMultilevel"/>
    <w:tmpl w:val="1640E8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50DF7"/>
    <w:multiLevelType w:val="hybridMultilevel"/>
    <w:tmpl w:val="BBFE9D10"/>
    <w:lvl w:ilvl="0" w:tplc="A9F21514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93985"/>
    <w:multiLevelType w:val="hybridMultilevel"/>
    <w:tmpl w:val="CC069F6E"/>
    <w:lvl w:ilvl="0" w:tplc="7E445D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06173"/>
    <w:multiLevelType w:val="hybridMultilevel"/>
    <w:tmpl w:val="258EFD8E"/>
    <w:lvl w:ilvl="0" w:tplc="A9F21514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482090">
    <w:abstractNumId w:val="4"/>
  </w:num>
  <w:num w:numId="2" w16cid:durableId="113988180">
    <w:abstractNumId w:val="0"/>
  </w:num>
  <w:num w:numId="3" w16cid:durableId="191650358">
    <w:abstractNumId w:val="1"/>
  </w:num>
  <w:num w:numId="4" w16cid:durableId="1456364562">
    <w:abstractNumId w:val="3"/>
  </w:num>
  <w:num w:numId="5" w16cid:durableId="1958289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37F"/>
    <w:rsid w:val="000661E5"/>
    <w:rsid w:val="0009237F"/>
    <w:rsid w:val="000E5DFF"/>
    <w:rsid w:val="000F2129"/>
    <w:rsid w:val="00102F32"/>
    <w:rsid w:val="00157EC2"/>
    <w:rsid w:val="00191046"/>
    <w:rsid w:val="001B1DFE"/>
    <w:rsid w:val="001B5925"/>
    <w:rsid w:val="001D51CA"/>
    <w:rsid w:val="001E2AC3"/>
    <w:rsid w:val="001F742E"/>
    <w:rsid w:val="0029052D"/>
    <w:rsid w:val="003025C0"/>
    <w:rsid w:val="00324F12"/>
    <w:rsid w:val="00353202"/>
    <w:rsid w:val="00380293"/>
    <w:rsid w:val="003C2605"/>
    <w:rsid w:val="003C4D88"/>
    <w:rsid w:val="00446A9E"/>
    <w:rsid w:val="00591DE6"/>
    <w:rsid w:val="005A6C64"/>
    <w:rsid w:val="005C77E6"/>
    <w:rsid w:val="006C6F93"/>
    <w:rsid w:val="007613A1"/>
    <w:rsid w:val="007701FE"/>
    <w:rsid w:val="00772881"/>
    <w:rsid w:val="007C52AA"/>
    <w:rsid w:val="007E334F"/>
    <w:rsid w:val="00890A7F"/>
    <w:rsid w:val="00950D1A"/>
    <w:rsid w:val="0095321D"/>
    <w:rsid w:val="009804E3"/>
    <w:rsid w:val="0099706C"/>
    <w:rsid w:val="00997CA8"/>
    <w:rsid w:val="00A778E4"/>
    <w:rsid w:val="00A85FE1"/>
    <w:rsid w:val="00AD054E"/>
    <w:rsid w:val="00AF3EFA"/>
    <w:rsid w:val="00B04467"/>
    <w:rsid w:val="00B85B2C"/>
    <w:rsid w:val="00C8570C"/>
    <w:rsid w:val="00CE6511"/>
    <w:rsid w:val="00D01B50"/>
    <w:rsid w:val="00D60A51"/>
    <w:rsid w:val="00DA2963"/>
    <w:rsid w:val="00DB7912"/>
    <w:rsid w:val="00E37130"/>
    <w:rsid w:val="00FE6119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BA17E"/>
  <w15:chartTrackingRefBased/>
  <w15:docId w15:val="{3A0AF43B-562B-4223-99AE-1685D697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237F"/>
    <w:rPr>
      <w:rFonts w:ascii="inter" w:hAnsi="inter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C857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857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857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857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857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857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857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857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857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857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857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857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8570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8570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8570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8570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8570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857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857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857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857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857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857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8570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857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8570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857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8570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8570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C85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570C"/>
  </w:style>
  <w:style w:type="paragraph" w:styleId="Voettekst">
    <w:name w:val="footer"/>
    <w:basedOn w:val="Standaard"/>
    <w:link w:val="VoettekstChar"/>
    <w:uiPriority w:val="99"/>
    <w:unhideWhenUsed/>
    <w:rsid w:val="00C85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570C"/>
  </w:style>
  <w:style w:type="table" w:styleId="Tabelraster">
    <w:name w:val="Table Grid"/>
    <w:basedOn w:val="Standaardtabel"/>
    <w:uiPriority w:val="39"/>
    <w:rsid w:val="00C85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1">
    <w:name w:val="Grid Table 1 Light Accent 1"/>
    <w:basedOn w:val="Standaardtabel"/>
    <w:uiPriority w:val="46"/>
    <w:rsid w:val="00C8570C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5donker-Accent1">
    <w:name w:val="Grid Table 5 Dark Accent 1"/>
    <w:basedOn w:val="Standaardtabel"/>
    <w:uiPriority w:val="50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Lijsttabel3-Accent1">
    <w:name w:val="List Table 3 Accent 1"/>
    <w:basedOn w:val="Standaardtabel"/>
    <w:uiPriority w:val="48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A5C9EB" w:themeColor="accent2"/>
        <w:left w:val="single" w:sz="4" w:space="0" w:color="A5C9EB" w:themeColor="accent2"/>
        <w:bottom w:val="single" w:sz="4" w:space="0" w:color="A5C9EB" w:themeColor="accent2"/>
        <w:right w:val="single" w:sz="4" w:space="0" w:color="A5C9E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9EB" w:themeFill="accent2"/>
      </w:tcPr>
    </w:tblStylePr>
    <w:tblStylePr w:type="lastRow">
      <w:rPr>
        <w:b/>
        <w:bCs/>
      </w:rPr>
      <w:tblPr/>
      <w:tcPr>
        <w:tcBorders>
          <w:top w:val="double" w:sz="4" w:space="0" w:color="A5C9E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9EB" w:themeColor="accent2"/>
          <w:right w:val="single" w:sz="4" w:space="0" w:color="A5C9EB" w:themeColor="accent2"/>
        </w:tcBorders>
      </w:tcPr>
    </w:tblStylePr>
    <w:tblStylePr w:type="band1Horz">
      <w:tblPr/>
      <w:tcPr>
        <w:tcBorders>
          <w:top w:val="single" w:sz="4" w:space="0" w:color="A5C9EB" w:themeColor="accent2"/>
          <w:bottom w:val="single" w:sz="4" w:space="0" w:color="A5C9E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9EB" w:themeColor="accent2"/>
          <w:left w:val="nil"/>
        </w:tcBorders>
      </w:tcPr>
    </w:tblStylePr>
    <w:tblStylePr w:type="swCell">
      <w:tblPr/>
      <w:tcPr>
        <w:tcBorders>
          <w:top w:val="double" w:sz="4" w:space="0" w:color="A5C9EB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/>
        <w:left w:val="single" w:sz="4" w:space="0" w:color="84E290" w:themeColor="accent3"/>
        <w:bottom w:val="single" w:sz="4" w:space="0" w:color="84E290" w:themeColor="accent3"/>
        <w:right w:val="single" w:sz="4" w:space="0" w:color="84E29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E290" w:themeFill="accent3"/>
      </w:tcPr>
    </w:tblStylePr>
    <w:tblStylePr w:type="lastRow">
      <w:rPr>
        <w:b/>
        <w:bCs/>
      </w:rPr>
      <w:tblPr/>
      <w:tcPr>
        <w:tcBorders>
          <w:top w:val="double" w:sz="4" w:space="0" w:color="84E29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E290" w:themeColor="accent3"/>
          <w:right w:val="single" w:sz="4" w:space="0" w:color="84E290" w:themeColor="accent3"/>
        </w:tcBorders>
      </w:tcPr>
    </w:tblStylePr>
    <w:tblStylePr w:type="band1Horz">
      <w:tblPr/>
      <w:tcPr>
        <w:tcBorders>
          <w:top w:val="single" w:sz="4" w:space="0" w:color="84E290" w:themeColor="accent3"/>
          <w:bottom w:val="single" w:sz="4" w:space="0" w:color="84E29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E290" w:themeColor="accent3"/>
          <w:left w:val="nil"/>
        </w:tcBorders>
      </w:tcPr>
    </w:tblStylePr>
    <w:tblStylePr w:type="swCell">
      <w:tblPr/>
      <w:tcPr>
        <w:tcBorders>
          <w:top w:val="double" w:sz="4" w:space="0" w:color="84E290" w:themeColor="accent3"/>
          <w:right w:val="nil"/>
        </w:tcBorders>
      </w:tcPr>
    </w:tblStylePr>
  </w:style>
  <w:style w:type="table" w:styleId="Lijsttabel4-Accent1">
    <w:name w:val="List Table 4 Accent 1"/>
    <w:basedOn w:val="Standaardtabel"/>
    <w:uiPriority w:val="49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jsttabel7kleurrijk-Accent1">
    <w:name w:val="List Table 7 Colorful Accent 1"/>
    <w:basedOn w:val="Standaardtabel"/>
    <w:uiPriority w:val="52"/>
    <w:rsid w:val="00324F12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3-Accent1">
    <w:name w:val="Grid Table 3 Accent 1"/>
    <w:basedOn w:val="Standaardtabel"/>
    <w:uiPriority w:val="48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Rastertabel1licht-Accent6">
    <w:name w:val="Grid Table 1 Light Accent 6"/>
    <w:basedOn w:val="Standaardtabel"/>
    <w:uiPriority w:val="46"/>
    <w:rsid w:val="00324F12"/>
    <w:pPr>
      <w:spacing w:after="0" w:line="240" w:lineRule="auto"/>
    </w:pPr>
    <w:tblPr>
      <w:tblStyleRowBandSize w:val="1"/>
      <w:tblStyleColBandSize w:val="1"/>
      <w:tblBorders>
        <w:top w:val="single" w:sz="4" w:space="0" w:color="FFC299" w:themeColor="accent6" w:themeTint="66"/>
        <w:left w:val="single" w:sz="4" w:space="0" w:color="FFC299" w:themeColor="accent6" w:themeTint="66"/>
        <w:bottom w:val="single" w:sz="4" w:space="0" w:color="FFC299" w:themeColor="accent6" w:themeTint="66"/>
        <w:right w:val="single" w:sz="4" w:space="0" w:color="FFC299" w:themeColor="accent6" w:themeTint="66"/>
        <w:insideH w:val="single" w:sz="4" w:space="0" w:color="FFC299" w:themeColor="accent6" w:themeTint="66"/>
        <w:insideV w:val="single" w:sz="4" w:space="0" w:color="FFC2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1D51C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D51CA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D51C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D51C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D51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tThijssen-BOOM\Downloads\Briefingsformat%20&#8211;%20nadere%20offerteovereenkomst%20PZH%20ROK.dotm" TargetMode="External"/></Relationships>
</file>

<file path=word/theme/theme1.xml><?xml version="1.0" encoding="utf-8"?>
<a:theme xmlns:a="http://schemas.openxmlformats.org/drawingml/2006/main" name="Kantoorthema">
  <a:themeElements>
    <a:clrScheme name="FC &amp; BOOM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56082"/>
      </a:accent1>
      <a:accent2>
        <a:srgbClr val="A5C9EB"/>
      </a:accent2>
      <a:accent3>
        <a:srgbClr val="84E290"/>
      </a:accent3>
      <a:accent4>
        <a:srgbClr val="E0006D"/>
      </a:accent4>
      <a:accent5>
        <a:srgbClr val="FFC000"/>
      </a:accent5>
      <a:accent6>
        <a:srgbClr val="FF6800"/>
      </a:accent6>
      <a:hlink>
        <a:srgbClr val="005A5F"/>
      </a:hlink>
      <a:folHlink>
        <a:srgbClr val="15608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7F54515646C479E4A8A4B0218B2C0" ma:contentTypeVersion="8" ma:contentTypeDescription="Create a new document." ma:contentTypeScope="" ma:versionID="9a12e65fd60f4afa09e9e4da54e3d7bd">
  <xsd:schema xmlns:xsd="http://www.w3.org/2001/XMLSchema" xmlns:xs="http://www.w3.org/2001/XMLSchema" xmlns:p="http://schemas.microsoft.com/office/2006/metadata/properties" xmlns:ns2="5dada671-ae31-4222-be68-e9086910cf74" targetNamespace="http://schemas.microsoft.com/office/2006/metadata/properties" ma:root="true" ma:fieldsID="e2197588707821aaf58cc837fa33b499" ns2:_="">
    <xsd:import namespace="5dada671-ae31-4222-be68-e9086910cf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da671-ae31-4222-be68-e9086910cf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FD88FB-4853-408C-AE71-F68741F8AA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EBB86-1125-47F8-BD48-36E44B47A7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5B8A66-1966-42EC-87E0-6C39D3457B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572660-A365-43E3-9936-48EF6FE31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da671-ae31-4222-be68-e9086910cf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Briefingsformat – nadere offerteovereenkomst PZH ROK</Template>
  <TotalTime>2</TotalTime>
  <Pages>3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Bart Thijssen - BOOM</cp:lastModifiedBy>
  <cp:revision>2</cp:revision>
  <dcterms:created xsi:type="dcterms:W3CDTF">2026-04-14T09:52:00Z</dcterms:created>
  <dcterms:modified xsi:type="dcterms:W3CDTF">2026-04-14T09:52:00Z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0x01010069F7F54515646C479E4A8A4B0218B2C0</vt:lpwstr>
  </property>
</Properties>
</file>